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20E" w:rsidRDefault="0030420E" w:rsidP="0030420E">
      <w:pPr>
        <w:pStyle w:val="Titel"/>
        <w:jc w:val="center"/>
      </w:pPr>
      <w:r>
        <w:t>Zwischenbericht zum Healthcare Innovation Camp</w:t>
      </w:r>
    </w:p>
    <w:p w:rsidR="0030420E" w:rsidRPr="0030420E" w:rsidRDefault="0030420E" w:rsidP="00802FFA">
      <w:pPr>
        <w:spacing w:after="0"/>
        <w:rPr>
          <w:b/>
          <w:sz w:val="28"/>
        </w:rPr>
      </w:pPr>
      <w:r w:rsidRPr="0030420E">
        <w:rPr>
          <w:b/>
          <w:sz w:val="28"/>
        </w:rPr>
        <w:t>Informationen über die Gruppe</w:t>
      </w:r>
      <w:r w:rsidR="00802FFA">
        <w:rPr>
          <w:b/>
          <w:sz w:val="28"/>
        </w:rPr>
        <w:t xml:space="preserve"> </w:t>
      </w:r>
      <w:r w:rsidR="00802FFA" w:rsidRPr="00802FFA">
        <w:rPr>
          <w:i/>
          <w:sz w:val="24"/>
        </w:rPr>
        <w:t>(bitte eintragen)</w:t>
      </w:r>
      <w:r w:rsidRPr="0030420E">
        <w:rPr>
          <w:b/>
          <w:sz w:val="28"/>
        </w:rPr>
        <w:t>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753"/>
        <w:gridCol w:w="1842"/>
        <w:gridCol w:w="1843"/>
        <w:gridCol w:w="1843"/>
        <w:gridCol w:w="2783"/>
      </w:tblGrid>
      <w:tr w:rsidR="0030420E" w:rsidTr="00B756CA">
        <w:tc>
          <w:tcPr>
            <w:tcW w:w="1951" w:type="dxa"/>
            <w:shd w:val="clear" w:color="auto" w:fill="D9D9D9" w:themeFill="background1" w:themeFillShade="D9"/>
          </w:tcPr>
          <w:p w:rsidR="0030420E" w:rsidRPr="0030420E" w:rsidRDefault="0030420E" w:rsidP="0030420E">
            <w:pPr>
              <w:rPr>
                <w:b/>
                <w:sz w:val="24"/>
              </w:rPr>
            </w:pPr>
            <w:r w:rsidRPr="0030420E">
              <w:rPr>
                <w:b/>
                <w:sz w:val="24"/>
              </w:rPr>
              <w:t>Nr.</w:t>
            </w:r>
          </w:p>
        </w:tc>
        <w:tc>
          <w:tcPr>
            <w:tcW w:w="1753" w:type="dxa"/>
            <w:shd w:val="clear" w:color="auto" w:fill="D9D9D9" w:themeFill="background1" w:themeFillShade="D9"/>
          </w:tcPr>
          <w:p w:rsidR="0030420E" w:rsidRPr="0030420E" w:rsidRDefault="0030420E" w:rsidP="0030420E">
            <w:pPr>
              <w:rPr>
                <w:b/>
                <w:sz w:val="24"/>
              </w:rPr>
            </w:pPr>
            <w:r w:rsidRPr="0030420E">
              <w:rPr>
                <w:b/>
                <w:sz w:val="24"/>
              </w:rPr>
              <w:t>Name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30420E" w:rsidRPr="0030420E" w:rsidRDefault="0030420E" w:rsidP="0030420E">
            <w:pPr>
              <w:rPr>
                <w:b/>
                <w:sz w:val="24"/>
              </w:rPr>
            </w:pPr>
            <w:r w:rsidRPr="0030420E">
              <w:rPr>
                <w:b/>
                <w:sz w:val="24"/>
              </w:rPr>
              <w:t>Vorname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30420E" w:rsidRPr="0030420E" w:rsidRDefault="0030420E" w:rsidP="0030420E">
            <w:pPr>
              <w:rPr>
                <w:b/>
                <w:sz w:val="24"/>
              </w:rPr>
            </w:pPr>
            <w:r w:rsidRPr="0030420E">
              <w:rPr>
                <w:b/>
                <w:sz w:val="24"/>
              </w:rPr>
              <w:t>Hochschule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30420E" w:rsidRPr="0030420E" w:rsidRDefault="0030420E" w:rsidP="0030420E">
            <w:pPr>
              <w:rPr>
                <w:b/>
                <w:sz w:val="24"/>
              </w:rPr>
            </w:pPr>
            <w:r w:rsidRPr="0030420E">
              <w:rPr>
                <w:b/>
                <w:sz w:val="24"/>
              </w:rPr>
              <w:t>Studiengang</w:t>
            </w:r>
          </w:p>
        </w:tc>
        <w:tc>
          <w:tcPr>
            <w:tcW w:w="2783" w:type="dxa"/>
            <w:shd w:val="clear" w:color="auto" w:fill="D9D9D9" w:themeFill="background1" w:themeFillShade="D9"/>
          </w:tcPr>
          <w:p w:rsidR="0030420E" w:rsidRPr="0030420E" w:rsidRDefault="004E41CA" w:rsidP="0030420E">
            <w:pPr>
              <w:rPr>
                <w:b/>
                <w:sz w:val="24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550882F" wp14:editId="0D855C80">
                      <wp:simplePos x="0" y="0"/>
                      <wp:positionH relativeFrom="column">
                        <wp:posOffset>1909583</wp:posOffset>
                      </wp:positionH>
                      <wp:positionV relativeFrom="paragraph">
                        <wp:posOffset>76945</wp:posOffset>
                      </wp:positionV>
                      <wp:extent cx="1892300" cy="604300"/>
                      <wp:effectExtent l="0" t="76200" r="88900" b="24765"/>
                      <wp:wrapNone/>
                      <wp:docPr id="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300" cy="60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34FCC" w:rsidRPr="004E41CA" w:rsidRDefault="00B34FCC" w:rsidP="004E41C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DE79CF">
                                    <w:rPr>
                                      <w:b/>
                                      <w:sz w:val="24"/>
                                    </w:rPr>
                                    <w:t xml:space="preserve">Deadline zur Einreichung: </w:t>
                                  </w:r>
                                  <w:r w:rsidR="000418A0">
                                    <w:rPr>
                                      <w:b/>
                                      <w:sz w:val="24"/>
                                    </w:rPr>
                                    <w:t>10.12.2015</w:t>
                                  </w:r>
                                  <w:r w:rsidRPr="00DE79CF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150.35pt;margin-top:6.05pt;width:149pt;height:4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" fillcolor="#00b0f0">
                      <v:shadow on="t" opacity=".5" offset="6pt,-6pt"/>
                      <v:textbox>
                        <w:txbxContent>
                          <w:p w:rsidR="00B34FCC" w:rsidRPr="004E41CA" w:rsidRDefault="00B34FCC" w:rsidP="004E41C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E79CF">
                              <w:rPr>
                                <w:b/>
                                <w:sz w:val="24"/>
                              </w:rPr>
                              <w:t xml:space="preserve">Deadline zur Einreichung: </w:t>
                            </w:r>
                            <w:r w:rsidR="000418A0">
                              <w:rPr>
                                <w:b/>
                                <w:sz w:val="24"/>
                              </w:rPr>
                              <w:t>10.12.2015</w:t>
                            </w:r>
                            <w:r w:rsidRPr="00DE79CF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20E" w:rsidRPr="0030420E">
              <w:rPr>
                <w:b/>
                <w:sz w:val="24"/>
              </w:rPr>
              <w:t>Mail-Adresse</w:t>
            </w:r>
          </w:p>
        </w:tc>
      </w:tr>
      <w:tr w:rsidR="0030420E" w:rsidTr="00B756CA">
        <w:tc>
          <w:tcPr>
            <w:tcW w:w="1951" w:type="dxa"/>
          </w:tcPr>
          <w:p w:rsidR="0030420E" w:rsidRDefault="0030420E" w:rsidP="0030420E">
            <w:r>
              <w:t xml:space="preserve">1 </w:t>
            </w:r>
            <w:r w:rsidRPr="00073FA6">
              <w:rPr>
                <w:color w:val="A6A6A6" w:themeColor="background1" w:themeShade="A6"/>
                <w:sz w:val="20"/>
              </w:rPr>
              <w:t>(Ansprechpartner)</w:t>
            </w:r>
          </w:p>
        </w:tc>
        <w:tc>
          <w:tcPr>
            <w:tcW w:w="1753" w:type="dxa"/>
          </w:tcPr>
          <w:p w:rsidR="0030420E" w:rsidRDefault="0030420E" w:rsidP="0030420E"/>
        </w:tc>
        <w:tc>
          <w:tcPr>
            <w:tcW w:w="1842" w:type="dxa"/>
          </w:tcPr>
          <w:p w:rsidR="0030420E" w:rsidRDefault="0030420E" w:rsidP="0030420E"/>
        </w:tc>
        <w:tc>
          <w:tcPr>
            <w:tcW w:w="1843" w:type="dxa"/>
          </w:tcPr>
          <w:p w:rsidR="0030420E" w:rsidRDefault="0030420E" w:rsidP="0030420E"/>
        </w:tc>
        <w:tc>
          <w:tcPr>
            <w:tcW w:w="1843" w:type="dxa"/>
          </w:tcPr>
          <w:p w:rsidR="0030420E" w:rsidRDefault="0030420E" w:rsidP="0030420E"/>
        </w:tc>
        <w:tc>
          <w:tcPr>
            <w:tcW w:w="2783" w:type="dxa"/>
          </w:tcPr>
          <w:p w:rsidR="0030420E" w:rsidRDefault="0030420E" w:rsidP="0030420E"/>
        </w:tc>
      </w:tr>
      <w:tr w:rsidR="0030420E" w:rsidTr="00B756CA">
        <w:tc>
          <w:tcPr>
            <w:tcW w:w="1951" w:type="dxa"/>
          </w:tcPr>
          <w:p w:rsidR="0030420E" w:rsidRDefault="0030420E" w:rsidP="0030420E">
            <w:r>
              <w:t>2</w:t>
            </w:r>
          </w:p>
        </w:tc>
        <w:tc>
          <w:tcPr>
            <w:tcW w:w="1753" w:type="dxa"/>
          </w:tcPr>
          <w:p w:rsidR="0030420E" w:rsidRPr="004E41CA" w:rsidRDefault="0030420E" w:rsidP="0030420E"/>
        </w:tc>
        <w:tc>
          <w:tcPr>
            <w:tcW w:w="1842" w:type="dxa"/>
          </w:tcPr>
          <w:p w:rsidR="0030420E" w:rsidRDefault="0030420E" w:rsidP="0030420E"/>
        </w:tc>
        <w:tc>
          <w:tcPr>
            <w:tcW w:w="1843" w:type="dxa"/>
          </w:tcPr>
          <w:p w:rsidR="0030420E" w:rsidRDefault="0030420E" w:rsidP="0030420E"/>
        </w:tc>
        <w:tc>
          <w:tcPr>
            <w:tcW w:w="1843" w:type="dxa"/>
          </w:tcPr>
          <w:p w:rsidR="0030420E" w:rsidRDefault="0030420E" w:rsidP="0030420E"/>
        </w:tc>
        <w:tc>
          <w:tcPr>
            <w:tcW w:w="2783" w:type="dxa"/>
          </w:tcPr>
          <w:p w:rsidR="0030420E" w:rsidRDefault="0030420E" w:rsidP="0030420E"/>
        </w:tc>
      </w:tr>
      <w:tr w:rsidR="0030420E" w:rsidTr="00B756CA">
        <w:tc>
          <w:tcPr>
            <w:tcW w:w="1951" w:type="dxa"/>
          </w:tcPr>
          <w:p w:rsidR="0030420E" w:rsidRDefault="0030420E" w:rsidP="0030420E">
            <w:r>
              <w:t>3</w:t>
            </w:r>
          </w:p>
        </w:tc>
        <w:tc>
          <w:tcPr>
            <w:tcW w:w="1753" w:type="dxa"/>
          </w:tcPr>
          <w:p w:rsidR="0030420E" w:rsidRDefault="0030420E" w:rsidP="0030420E"/>
        </w:tc>
        <w:tc>
          <w:tcPr>
            <w:tcW w:w="1842" w:type="dxa"/>
          </w:tcPr>
          <w:p w:rsidR="0030420E" w:rsidRDefault="0030420E" w:rsidP="0030420E"/>
        </w:tc>
        <w:tc>
          <w:tcPr>
            <w:tcW w:w="1843" w:type="dxa"/>
          </w:tcPr>
          <w:p w:rsidR="0030420E" w:rsidRDefault="0030420E" w:rsidP="0030420E"/>
        </w:tc>
        <w:tc>
          <w:tcPr>
            <w:tcW w:w="1843" w:type="dxa"/>
          </w:tcPr>
          <w:p w:rsidR="0030420E" w:rsidRDefault="0030420E" w:rsidP="0030420E"/>
        </w:tc>
        <w:tc>
          <w:tcPr>
            <w:tcW w:w="2783" w:type="dxa"/>
          </w:tcPr>
          <w:p w:rsidR="0030420E" w:rsidRDefault="0030420E" w:rsidP="0030420E"/>
        </w:tc>
      </w:tr>
      <w:tr w:rsidR="0030420E" w:rsidTr="00B756CA">
        <w:tc>
          <w:tcPr>
            <w:tcW w:w="1951" w:type="dxa"/>
          </w:tcPr>
          <w:p w:rsidR="0030420E" w:rsidRDefault="0030420E" w:rsidP="0030420E">
            <w:r>
              <w:t>4</w:t>
            </w:r>
          </w:p>
        </w:tc>
        <w:tc>
          <w:tcPr>
            <w:tcW w:w="1753" w:type="dxa"/>
          </w:tcPr>
          <w:p w:rsidR="0030420E" w:rsidRDefault="0030420E" w:rsidP="0030420E"/>
        </w:tc>
        <w:tc>
          <w:tcPr>
            <w:tcW w:w="1842" w:type="dxa"/>
          </w:tcPr>
          <w:p w:rsidR="0030420E" w:rsidRDefault="0030420E" w:rsidP="0030420E"/>
        </w:tc>
        <w:tc>
          <w:tcPr>
            <w:tcW w:w="1843" w:type="dxa"/>
          </w:tcPr>
          <w:p w:rsidR="0030420E" w:rsidRDefault="0030420E" w:rsidP="0030420E"/>
        </w:tc>
        <w:tc>
          <w:tcPr>
            <w:tcW w:w="1843" w:type="dxa"/>
          </w:tcPr>
          <w:p w:rsidR="0030420E" w:rsidRDefault="0030420E" w:rsidP="0030420E"/>
        </w:tc>
        <w:tc>
          <w:tcPr>
            <w:tcW w:w="2783" w:type="dxa"/>
          </w:tcPr>
          <w:p w:rsidR="0030420E" w:rsidRDefault="0030420E" w:rsidP="0030420E"/>
        </w:tc>
      </w:tr>
      <w:tr w:rsidR="0030420E" w:rsidTr="00B756CA">
        <w:tc>
          <w:tcPr>
            <w:tcW w:w="1951" w:type="dxa"/>
          </w:tcPr>
          <w:p w:rsidR="0030420E" w:rsidRDefault="0030420E" w:rsidP="0030420E">
            <w:r>
              <w:t>5</w:t>
            </w:r>
          </w:p>
        </w:tc>
        <w:tc>
          <w:tcPr>
            <w:tcW w:w="1753" w:type="dxa"/>
          </w:tcPr>
          <w:p w:rsidR="0030420E" w:rsidRDefault="0030420E" w:rsidP="0030420E"/>
        </w:tc>
        <w:tc>
          <w:tcPr>
            <w:tcW w:w="1842" w:type="dxa"/>
          </w:tcPr>
          <w:p w:rsidR="0030420E" w:rsidRDefault="0030420E" w:rsidP="0030420E"/>
        </w:tc>
        <w:tc>
          <w:tcPr>
            <w:tcW w:w="1843" w:type="dxa"/>
          </w:tcPr>
          <w:p w:rsidR="0030420E" w:rsidRDefault="0030420E" w:rsidP="0030420E"/>
        </w:tc>
        <w:tc>
          <w:tcPr>
            <w:tcW w:w="1843" w:type="dxa"/>
          </w:tcPr>
          <w:p w:rsidR="0030420E" w:rsidRDefault="0030420E" w:rsidP="0030420E"/>
        </w:tc>
        <w:tc>
          <w:tcPr>
            <w:tcW w:w="2783" w:type="dxa"/>
          </w:tcPr>
          <w:p w:rsidR="0030420E" w:rsidRDefault="0030420E" w:rsidP="0030420E"/>
        </w:tc>
      </w:tr>
    </w:tbl>
    <w:p w:rsidR="0030420E" w:rsidRPr="0030420E" w:rsidRDefault="004E41CA" w:rsidP="0030420E">
      <w:pPr>
        <w:spacing w:before="240"/>
        <w:rPr>
          <w:b/>
          <w:sz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6052185</wp:posOffset>
                </wp:positionH>
                <wp:positionV relativeFrom="paragraph">
                  <wp:posOffset>278765</wp:posOffset>
                </wp:positionV>
                <wp:extent cx="3602990" cy="1266825"/>
                <wp:effectExtent l="0" t="0" r="28575" b="28575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99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FCC" w:rsidRPr="00802FFA" w:rsidRDefault="00B34FCC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802FFA">
                              <w:rPr>
                                <w:i/>
                                <w:sz w:val="28"/>
                              </w:rPr>
                              <w:t>Vom Organisator auszufüllen:</w:t>
                            </w:r>
                          </w:p>
                          <w:p w:rsidR="00B34FCC" w:rsidRDefault="00B34FCC" w:rsidP="00802FFA">
                            <w:pPr>
                              <w:spacing w:after="0"/>
                            </w:pPr>
                            <w:r>
                              <w:t>Gruppen-ID:</w:t>
                            </w:r>
                          </w:p>
                          <w:p w:rsidR="00B34FCC" w:rsidRDefault="00B34FCC" w:rsidP="00802FFA">
                            <w:pPr>
                              <w:spacing w:after="0"/>
                            </w:pPr>
                            <w:r>
                              <w:t>Abgabedatum:</w:t>
                            </w:r>
                          </w:p>
                          <w:p w:rsidR="00B34FCC" w:rsidRDefault="00B34FCC" w:rsidP="00802FFA">
                            <w:pPr>
                              <w:spacing w:after="0"/>
                            </w:pPr>
                            <w:r>
                              <w:t>Coach: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76.55pt;margin-top:21.95pt;width:283.7pt;height:99.7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">
                <v:textbox>
                  <w:txbxContent>
                    <w:p w:rsidR="00B34FCC" w:rsidRPr="00802FFA" w:rsidRDefault="00B34FCC">
                      <w:pPr>
                        <w:rPr>
                          <w:i/>
                          <w:sz w:val="28"/>
                        </w:rPr>
                      </w:pPr>
                      <w:r w:rsidRPr="00802FFA">
                        <w:rPr>
                          <w:i/>
                          <w:sz w:val="28"/>
                        </w:rPr>
                        <w:t>Vom Organisator auszufüllen:</w:t>
                      </w:r>
                    </w:p>
                    <w:p w:rsidR="00B34FCC" w:rsidRDefault="00B34FCC" w:rsidP="00802FFA">
                      <w:pPr>
                        <w:spacing w:after="0"/>
                      </w:pPr>
                      <w:r>
                        <w:t>Gruppen-ID:</w:t>
                      </w:r>
                    </w:p>
                    <w:p w:rsidR="00B34FCC" w:rsidRDefault="00B34FCC" w:rsidP="00802FFA">
                      <w:pPr>
                        <w:spacing w:after="0"/>
                      </w:pPr>
                      <w:r>
                        <w:t>Abgabedatum:</w:t>
                      </w:r>
                    </w:p>
                    <w:p w:rsidR="00B34FCC" w:rsidRDefault="00B34FCC" w:rsidP="00802FFA">
                      <w:pPr>
                        <w:spacing w:after="0"/>
                      </w:pPr>
                      <w:r>
                        <w:t>Coach:</w:t>
                      </w:r>
                    </w:p>
                  </w:txbxContent>
                </v:textbox>
              </v:shape>
            </w:pict>
          </mc:Fallback>
        </mc:AlternateContent>
      </w:r>
      <w:r w:rsidR="0030420E" w:rsidRPr="0030420E">
        <w:rPr>
          <w:b/>
          <w:sz w:val="28"/>
        </w:rPr>
        <w:t xml:space="preserve">Ausgewählte Aufgabe </w:t>
      </w:r>
      <w:r w:rsidR="0030420E" w:rsidRPr="00802FFA">
        <w:rPr>
          <w:i/>
          <w:sz w:val="24"/>
        </w:rPr>
        <w:t>(bitte ankreuzen)</w:t>
      </w:r>
      <w:r w:rsidR="0030420E" w:rsidRPr="0030420E">
        <w:rPr>
          <w:b/>
          <w:sz w:val="28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4"/>
        <w:gridCol w:w="2126"/>
        <w:gridCol w:w="6804"/>
      </w:tblGrid>
      <w:tr w:rsidR="0030420E" w:rsidTr="00DE79CF">
        <w:tc>
          <w:tcPr>
            <w:tcW w:w="534" w:type="dxa"/>
          </w:tcPr>
          <w:p w:rsidR="0030420E" w:rsidRDefault="0030420E" w:rsidP="0030420E"/>
        </w:tc>
        <w:tc>
          <w:tcPr>
            <w:tcW w:w="2126" w:type="dxa"/>
          </w:tcPr>
          <w:p w:rsidR="0030420E" w:rsidRPr="00802FFA" w:rsidRDefault="0030420E" w:rsidP="0030420E">
            <w:pPr>
              <w:rPr>
                <w:sz w:val="28"/>
                <w:szCs w:val="40"/>
              </w:rPr>
            </w:pPr>
            <w:r w:rsidRPr="00802FFA">
              <w:rPr>
                <w:sz w:val="28"/>
                <w:szCs w:val="40"/>
              </w:rPr>
              <w:t>Aufgabe 1</w:t>
            </w:r>
          </w:p>
        </w:tc>
        <w:tc>
          <w:tcPr>
            <w:tcW w:w="6804" w:type="dxa"/>
          </w:tcPr>
          <w:p w:rsidR="0030420E" w:rsidRPr="00802FFA" w:rsidRDefault="000418A0" w:rsidP="00DE79CF">
            <w:pPr>
              <w:rPr>
                <w:rFonts w:cstheme="minorHAnsi"/>
                <w:sz w:val="28"/>
                <w:szCs w:val="40"/>
              </w:rPr>
            </w:pPr>
            <w:r>
              <w:rPr>
                <w:rFonts w:cstheme="minorHAnsi"/>
                <w:sz w:val="28"/>
                <w:szCs w:val="40"/>
              </w:rPr>
              <w:t>Strahlentherapie der Zukunft – Sozialstiftung Bamberg</w:t>
            </w:r>
          </w:p>
        </w:tc>
      </w:tr>
      <w:tr w:rsidR="0030420E" w:rsidTr="00DE79CF">
        <w:tc>
          <w:tcPr>
            <w:tcW w:w="534" w:type="dxa"/>
          </w:tcPr>
          <w:p w:rsidR="0030420E" w:rsidRDefault="0030420E" w:rsidP="0030420E"/>
        </w:tc>
        <w:tc>
          <w:tcPr>
            <w:tcW w:w="2126" w:type="dxa"/>
          </w:tcPr>
          <w:p w:rsidR="0030420E" w:rsidRPr="00802FFA" w:rsidRDefault="0030420E" w:rsidP="0030420E">
            <w:pPr>
              <w:rPr>
                <w:sz w:val="28"/>
                <w:szCs w:val="40"/>
              </w:rPr>
            </w:pPr>
            <w:r w:rsidRPr="00802FFA">
              <w:rPr>
                <w:sz w:val="28"/>
                <w:szCs w:val="40"/>
              </w:rPr>
              <w:t>Aufgabe 2</w:t>
            </w:r>
          </w:p>
        </w:tc>
        <w:tc>
          <w:tcPr>
            <w:tcW w:w="6804" w:type="dxa"/>
          </w:tcPr>
          <w:p w:rsidR="0030420E" w:rsidRPr="00802FFA" w:rsidRDefault="000418A0" w:rsidP="000418A0">
            <w:pPr>
              <w:rPr>
                <w:rFonts w:cstheme="minorHAnsi"/>
                <w:sz w:val="28"/>
                <w:szCs w:val="40"/>
              </w:rPr>
            </w:pPr>
            <w:proofErr w:type="spellStart"/>
            <w:r>
              <w:rPr>
                <w:rFonts w:cstheme="minorHAnsi"/>
                <w:sz w:val="28"/>
                <w:szCs w:val="40"/>
              </w:rPr>
              <w:t>Entlassmanagement</w:t>
            </w:r>
            <w:proofErr w:type="spellEnd"/>
            <w:r>
              <w:rPr>
                <w:rFonts w:cstheme="minorHAnsi"/>
                <w:sz w:val="28"/>
                <w:szCs w:val="40"/>
              </w:rPr>
              <w:t xml:space="preserve"> – Gesundheitsregion Bamberg</w:t>
            </w:r>
          </w:p>
        </w:tc>
      </w:tr>
      <w:tr w:rsidR="0030420E" w:rsidTr="00DE79CF">
        <w:tc>
          <w:tcPr>
            <w:tcW w:w="534" w:type="dxa"/>
          </w:tcPr>
          <w:p w:rsidR="0030420E" w:rsidRDefault="0030420E" w:rsidP="0030420E"/>
        </w:tc>
        <w:tc>
          <w:tcPr>
            <w:tcW w:w="2126" w:type="dxa"/>
          </w:tcPr>
          <w:p w:rsidR="0030420E" w:rsidRPr="00802FFA" w:rsidRDefault="000418A0" w:rsidP="0030420E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Aufgabe 3</w:t>
            </w:r>
          </w:p>
        </w:tc>
        <w:tc>
          <w:tcPr>
            <w:tcW w:w="6804" w:type="dxa"/>
          </w:tcPr>
          <w:p w:rsidR="0030420E" w:rsidRPr="00802FFA" w:rsidRDefault="000418A0" w:rsidP="0030420E">
            <w:pPr>
              <w:rPr>
                <w:rFonts w:cstheme="minorHAnsi"/>
                <w:sz w:val="28"/>
                <w:szCs w:val="40"/>
              </w:rPr>
            </w:pPr>
            <w:r>
              <w:rPr>
                <w:rFonts w:cstheme="minorHAnsi"/>
                <w:sz w:val="28"/>
                <w:szCs w:val="40"/>
              </w:rPr>
              <w:t xml:space="preserve">3D-Wundversorgung - </w:t>
            </w:r>
            <w:proofErr w:type="spellStart"/>
            <w:r>
              <w:rPr>
                <w:rFonts w:cstheme="minorHAnsi"/>
                <w:sz w:val="28"/>
                <w:szCs w:val="40"/>
              </w:rPr>
              <w:t>mediteam</w:t>
            </w:r>
            <w:proofErr w:type="spellEnd"/>
          </w:p>
        </w:tc>
      </w:tr>
      <w:tr w:rsidR="000418A0" w:rsidTr="00DE79CF">
        <w:tc>
          <w:tcPr>
            <w:tcW w:w="534" w:type="dxa"/>
          </w:tcPr>
          <w:p w:rsidR="000418A0" w:rsidRDefault="000418A0" w:rsidP="0030420E"/>
        </w:tc>
        <w:tc>
          <w:tcPr>
            <w:tcW w:w="2126" w:type="dxa"/>
          </w:tcPr>
          <w:p w:rsidR="000418A0" w:rsidRPr="00802FFA" w:rsidRDefault="000418A0" w:rsidP="0030420E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Aufgabe 4</w:t>
            </w:r>
          </w:p>
        </w:tc>
        <w:tc>
          <w:tcPr>
            <w:tcW w:w="6804" w:type="dxa"/>
          </w:tcPr>
          <w:p w:rsidR="000418A0" w:rsidRPr="00802FFA" w:rsidRDefault="000418A0" w:rsidP="0030420E">
            <w:pPr>
              <w:rPr>
                <w:rFonts w:cstheme="minorHAnsi"/>
                <w:sz w:val="28"/>
                <w:szCs w:val="40"/>
              </w:rPr>
            </w:pPr>
            <w:proofErr w:type="spellStart"/>
            <w:r>
              <w:rPr>
                <w:rFonts w:cstheme="minorHAnsi"/>
                <w:sz w:val="28"/>
                <w:szCs w:val="40"/>
              </w:rPr>
              <w:t>Patienteninvolvierung</w:t>
            </w:r>
            <w:proofErr w:type="spellEnd"/>
            <w:r>
              <w:rPr>
                <w:rFonts w:cstheme="minorHAnsi"/>
                <w:sz w:val="28"/>
                <w:szCs w:val="40"/>
              </w:rPr>
              <w:t xml:space="preserve"> – </w:t>
            </w:r>
            <w:proofErr w:type="spellStart"/>
            <w:r>
              <w:rPr>
                <w:rFonts w:cstheme="minorHAnsi"/>
                <w:sz w:val="28"/>
                <w:szCs w:val="40"/>
              </w:rPr>
              <w:t>medatixx</w:t>
            </w:r>
            <w:proofErr w:type="spellEnd"/>
          </w:p>
        </w:tc>
      </w:tr>
      <w:tr w:rsidR="000418A0" w:rsidTr="00DE79CF">
        <w:tc>
          <w:tcPr>
            <w:tcW w:w="534" w:type="dxa"/>
          </w:tcPr>
          <w:p w:rsidR="000418A0" w:rsidRDefault="000418A0" w:rsidP="0030420E"/>
        </w:tc>
        <w:tc>
          <w:tcPr>
            <w:tcW w:w="2126" w:type="dxa"/>
          </w:tcPr>
          <w:p w:rsidR="000418A0" w:rsidRPr="00802FFA" w:rsidRDefault="000418A0" w:rsidP="0030420E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Aufgabe 5</w:t>
            </w:r>
          </w:p>
        </w:tc>
        <w:tc>
          <w:tcPr>
            <w:tcW w:w="6804" w:type="dxa"/>
          </w:tcPr>
          <w:p w:rsidR="000418A0" w:rsidRPr="00802FFA" w:rsidRDefault="000418A0" w:rsidP="0030420E">
            <w:pPr>
              <w:rPr>
                <w:rFonts w:cstheme="minorHAnsi"/>
                <w:sz w:val="28"/>
                <w:szCs w:val="40"/>
              </w:rPr>
            </w:pPr>
            <w:r>
              <w:rPr>
                <w:rFonts w:cstheme="minorHAnsi"/>
                <w:sz w:val="28"/>
                <w:szCs w:val="40"/>
              </w:rPr>
              <w:t xml:space="preserve">3D Lasertechnologie- Simon </w:t>
            </w:r>
            <w:proofErr w:type="spellStart"/>
            <w:r>
              <w:rPr>
                <w:rFonts w:cstheme="minorHAnsi"/>
                <w:sz w:val="28"/>
                <w:szCs w:val="40"/>
              </w:rPr>
              <w:t>Hegele</w:t>
            </w:r>
            <w:proofErr w:type="spellEnd"/>
          </w:p>
        </w:tc>
      </w:tr>
      <w:tr w:rsidR="000418A0" w:rsidTr="00DE79CF">
        <w:tc>
          <w:tcPr>
            <w:tcW w:w="534" w:type="dxa"/>
          </w:tcPr>
          <w:p w:rsidR="000418A0" w:rsidRDefault="000418A0" w:rsidP="0030420E"/>
        </w:tc>
        <w:tc>
          <w:tcPr>
            <w:tcW w:w="2126" w:type="dxa"/>
          </w:tcPr>
          <w:p w:rsidR="000418A0" w:rsidRPr="00802FFA" w:rsidRDefault="000418A0" w:rsidP="0030420E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Aufgabe 6</w:t>
            </w:r>
          </w:p>
        </w:tc>
        <w:tc>
          <w:tcPr>
            <w:tcW w:w="6804" w:type="dxa"/>
          </w:tcPr>
          <w:p w:rsidR="000418A0" w:rsidRPr="00802FFA" w:rsidRDefault="000418A0" w:rsidP="0030420E">
            <w:pPr>
              <w:rPr>
                <w:rFonts w:cstheme="minorHAnsi"/>
                <w:sz w:val="28"/>
                <w:szCs w:val="40"/>
              </w:rPr>
            </w:pPr>
            <w:proofErr w:type="spellStart"/>
            <w:r>
              <w:rPr>
                <w:rFonts w:cstheme="minorHAnsi"/>
                <w:sz w:val="28"/>
                <w:szCs w:val="40"/>
              </w:rPr>
              <w:t>Workflowsteeurung</w:t>
            </w:r>
            <w:proofErr w:type="spellEnd"/>
            <w:r>
              <w:rPr>
                <w:rFonts w:cstheme="minorHAnsi"/>
                <w:sz w:val="28"/>
                <w:szCs w:val="40"/>
              </w:rPr>
              <w:t xml:space="preserve"> Radiologie – Siemens Healthcare</w:t>
            </w:r>
          </w:p>
        </w:tc>
      </w:tr>
    </w:tbl>
    <w:p w:rsidR="00802FFA" w:rsidRDefault="00802FFA" w:rsidP="0030420E">
      <w:pPr>
        <w:rPr>
          <w:b/>
          <w:noProof/>
          <w:sz w:val="28"/>
          <w:lang w:eastAsia="de-DE"/>
        </w:rPr>
      </w:pPr>
    </w:p>
    <w:p w:rsidR="009955F8" w:rsidRDefault="009955F8" w:rsidP="0030420E"/>
    <w:p w:rsidR="0030420E" w:rsidRDefault="0030420E" w:rsidP="0030420E">
      <w:pPr>
        <w:sectPr w:rsidR="0030420E" w:rsidSect="0030420E">
          <w:headerReference w:type="default" r:id="rId9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8C01B9" w:rsidRDefault="008C01B9" w:rsidP="0030420E"/>
    <w:p w:rsidR="00DE79CF" w:rsidRDefault="00DE79CF" w:rsidP="00802FFA">
      <w:pPr>
        <w:pStyle w:val="berschrift1"/>
      </w:pPr>
      <w:r>
        <w:t>Ablauf</w:t>
      </w:r>
    </w:p>
    <w:p w:rsidR="00AD790E" w:rsidRPr="00AD790E" w:rsidRDefault="00AD790E" w:rsidP="00AD790E">
      <w:pPr>
        <w:rPr>
          <w:sz w:val="24"/>
        </w:rPr>
      </w:pPr>
    </w:p>
    <w:p w:rsidR="000B4C17" w:rsidRPr="005B2500" w:rsidRDefault="000418A0" w:rsidP="000418A0">
      <w:pPr>
        <w:spacing w:after="0"/>
        <w:rPr>
          <w:sz w:val="24"/>
        </w:rPr>
      </w:pPr>
      <w:r>
        <w:rPr>
          <w:noProof/>
          <w:lang w:eastAsia="de-DE"/>
        </w:rPr>
        <w:drawing>
          <wp:inline distT="0" distB="0" distL="0" distR="0" wp14:anchorId="45F169F8" wp14:editId="2DED1C81">
            <wp:extent cx="5760720" cy="2281382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9CF" w:rsidRDefault="00DE79CF">
      <w:r>
        <w:br w:type="page"/>
      </w:r>
    </w:p>
    <w:p w:rsidR="00802FFA" w:rsidRDefault="004E41CA" w:rsidP="00802FFA">
      <w:pPr>
        <w:pStyle w:val="berschrift1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-414655</wp:posOffset>
                </wp:positionV>
                <wp:extent cx="2190750" cy="628650"/>
                <wp:effectExtent l="13970" t="12065" r="5080" b="26035"/>
                <wp:wrapNone/>
                <wp:docPr id="22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628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2D2A"/>
                            </a:gs>
                            <a:gs pos="80000">
                              <a:srgbClr val="CB3D3A"/>
                            </a:gs>
                            <a:gs pos="100000">
                              <a:srgbClr val="CE3B37"/>
                            </a:gs>
                          </a:gsLst>
                          <a:lin ang="16200000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B34FCC" w:rsidRPr="00563648" w:rsidRDefault="00B34FCC" w:rsidP="00802FFA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63648">
                              <w:rPr>
                                <w:b/>
                                <w:color w:val="FFFFFF" w:themeColor="background1"/>
                              </w:rPr>
                              <w:t>Diese Seite wird von den Organisatoren ausgefüllt!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5" o:spid="_x0000_s1028" style="position:absolute;margin-left:127.5pt;margin-top:-32.65pt;width:172.5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" fillcolor="#9b2d2a" strokecolor="#bc4542 [3045]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:rsidR="00B34FCC" w:rsidRPr="00563648" w:rsidRDefault="00B34FCC" w:rsidP="00802FFA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63648">
                        <w:rPr>
                          <w:b/>
                          <w:color w:val="FFFFFF" w:themeColor="background1"/>
                        </w:rPr>
                        <w:t>Diese Seite wird von den Organisatoren ausgefüllt!</w:t>
                      </w:r>
                    </w:p>
                  </w:txbxContent>
                </v:textbox>
              </v:rect>
            </w:pict>
          </mc:Fallback>
        </mc:AlternateContent>
      </w:r>
      <w:r w:rsidR="00802FFA">
        <w:t>Bewertungsseite</w:t>
      </w:r>
    </w:p>
    <w:p w:rsidR="00802FFA" w:rsidRDefault="00802FFA" w:rsidP="00802FFA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559"/>
        <w:gridCol w:w="3782"/>
      </w:tblGrid>
      <w:tr w:rsidR="00802FFA" w:rsidRPr="00E664A6" w:rsidTr="00984835">
        <w:trPr>
          <w:trHeight w:val="780"/>
        </w:trPr>
        <w:tc>
          <w:tcPr>
            <w:tcW w:w="3794" w:type="dxa"/>
          </w:tcPr>
          <w:p w:rsidR="00802FFA" w:rsidRPr="00E664A6" w:rsidRDefault="00802FFA" w:rsidP="00802FFA">
            <w:pPr>
              <w:rPr>
                <w:b/>
                <w:sz w:val="24"/>
              </w:rPr>
            </w:pPr>
            <w:r w:rsidRPr="00E664A6">
              <w:rPr>
                <w:b/>
                <w:sz w:val="24"/>
              </w:rPr>
              <w:t>Dimension</w:t>
            </w:r>
          </w:p>
        </w:tc>
        <w:tc>
          <w:tcPr>
            <w:tcW w:w="1559" w:type="dxa"/>
          </w:tcPr>
          <w:p w:rsidR="00802FFA" w:rsidRPr="00E664A6" w:rsidRDefault="00802FFA" w:rsidP="009F0177">
            <w:pPr>
              <w:jc w:val="center"/>
              <w:rPr>
                <w:b/>
                <w:sz w:val="24"/>
              </w:rPr>
            </w:pPr>
            <w:r w:rsidRPr="00E664A6">
              <w:rPr>
                <w:b/>
                <w:sz w:val="24"/>
              </w:rPr>
              <w:t>Erfüllungs</w:t>
            </w:r>
            <w:r w:rsidR="005B2500" w:rsidRPr="00E664A6">
              <w:rPr>
                <w:b/>
                <w:sz w:val="24"/>
              </w:rPr>
              <w:t>-</w:t>
            </w:r>
            <w:r w:rsidRPr="00E664A6">
              <w:rPr>
                <w:b/>
                <w:sz w:val="24"/>
              </w:rPr>
              <w:t>grad [</w:t>
            </w:r>
            <w:r w:rsidR="001A51B7" w:rsidRPr="00E664A6">
              <w:rPr>
                <w:b/>
                <w:sz w:val="24"/>
              </w:rPr>
              <w:t>in Punkten</w:t>
            </w:r>
            <w:r w:rsidRPr="00E664A6">
              <w:rPr>
                <w:b/>
                <w:sz w:val="24"/>
              </w:rPr>
              <w:t>]</w:t>
            </w:r>
          </w:p>
        </w:tc>
        <w:tc>
          <w:tcPr>
            <w:tcW w:w="3782" w:type="dxa"/>
          </w:tcPr>
          <w:p w:rsidR="00802FFA" w:rsidRPr="00E664A6" w:rsidRDefault="00802FFA" w:rsidP="00802FFA">
            <w:pPr>
              <w:rPr>
                <w:b/>
                <w:sz w:val="24"/>
              </w:rPr>
            </w:pPr>
            <w:r w:rsidRPr="00E664A6">
              <w:rPr>
                <w:b/>
                <w:sz w:val="24"/>
              </w:rPr>
              <w:t>Anmerkungen und Empfehlungen</w:t>
            </w:r>
          </w:p>
        </w:tc>
      </w:tr>
      <w:tr w:rsidR="00802FFA" w:rsidTr="00984835">
        <w:trPr>
          <w:trHeight w:val="903"/>
        </w:trPr>
        <w:tc>
          <w:tcPr>
            <w:tcW w:w="3794" w:type="dxa"/>
          </w:tcPr>
          <w:p w:rsidR="00802FFA" w:rsidRPr="001A51B7" w:rsidRDefault="001A51B7" w:rsidP="00582E41">
            <w:pPr>
              <w:rPr>
                <w:b/>
              </w:rPr>
            </w:pPr>
            <w:r w:rsidRPr="001A51B7">
              <w:rPr>
                <w:b/>
                <w:sz w:val="24"/>
              </w:rPr>
              <w:t xml:space="preserve">Innovationsgrad </w:t>
            </w:r>
            <w:r w:rsidRPr="001A51B7">
              <w:rPr>
                <w:i/>
              </w:rPr>
              <w:t xml:space="preserve">(Gewichtung </w:t>
            </w:r>
            <w:r w:rsidR="00582E41">
              <w:rPr>
                <w:i/>
              </w:rPr>
              <w:t>15</w:t>
            </w:r>
            <w:r w:rsidRPr="001A51B7">
              <w:rPr>
                <w:i/>
              </w:rPr>
              <w:t xml:space="preserve"> %)</w:t>
            </w:r>
          </w:p>
        </w:tc>
        <w:tc>
          <w:tcPr>
            <w:tcW w:w="1559" w:type="dxa"/>
          </w:tcPr>
          <w:p w:rsidR="00802FFA" w:rsidRDefault="00802FFA" w:rsidP="00984835">
            <w:pPr>
              <w:jc w:val="center"/>
            </w:pPr>
          </w:p>
        </w:tc>
        <w:tc>
          <w:tcPr>
            <w:tcW w:w="3782" w:type="dxa"/>
          </w:tcPr>
          <w:p w:rsidR="00802FFA" w:rsidRPr="00CB5F27" w:rsidRDefault="00802FFA" w:rsidP="00802FFA">
            <w:pPr>
              <w:rPr>
                <w:i/>
              </w:rPr>
            </w:pPr>
          </w:p>
        </w:tc>
      </w:tr>
      <w:tr w:rsidR="001A51B7" w:rsidTr="00984835">
        <w:trPr>
          <w:trHeight w:val="903"/>
        </w:trPr>
        <w:tc>
          <w:tcPr>
            <w:tcW w:w="3794" w:type="dxa"/>
          </w:tcPr>
          <w:p w:rsidR="001A51B7" w:rsidRDefault="001A51B7" w:rsidP="007C1ADE">
            <w:r>
              <w:rPr>
                <w:b/>
                <w:sz w:val="24"/>
              </w:rPr>
              <w:t xml:space="preserve">Form und Präsentation </w:t>
            </w:r>
            <w:r w:rsidR="00984835">
              <w:rPr>
                <w:i/>
              </w:rPr>
              <w:t xml:space="preserve">(Gewichtung </w:t>
            </w:r>
            <w:r w:rsidR="00582E41">
              <w:rPr>
                <w:i/>
              </w:rPr>
              <w:t>10</w:t>
            </w:r>
            <w:r w:rsidRPr="001A51B7">
              <w:rPr>
                <w:i/>
              </w:rPr>
              <w:t>%)</w:t>
            </w:r>
          </w:p>
        </w:tc>
        <w:tc>
          <w:tcPr>
            <w:tcW w:w="1559" w:type="dxa"/>
          </w:tcPr>
          <w:p w:rsidR="001A51B7" w:rsidRDefault="001A51B7" w:rsidP="001A51B7">
            <w:pPr>
              <w:jc w:val="center"/>
            </w:pPr>
          </w:p>
        </w:tc>
        <w:tc>
          <w:tcPr>
            <w:tcW w:w="3782" w:type="dxa"/>
          </w:tcPr>
          <w:p w:rsidR="001A51B7" w:rsidRDefault="001A51B7" w:rsidP="001A51B7"/>
        </w:tc>
      </w:tr>
      <w:tr w:rsidR="001A51B7" w:rsidTr="00984835">
        <w:trPr>
          <w:trHeight w:val="853"/>
        </w:trPr>
        <w:tc>
          <w:tcPr>
            <w:tcW w:w="3794" w:type="dxa"/>
          </w:tcPr>
          <w:p w:rsidR="001A51B7" w:rsidRDefault="001A51B7" w:rsidP="00802FFA">
            <w:r>
              <w:rPr>
                <w:b/>
                <w:sz w:val="24"/>
              </w:rPr>
              <w:t xml:space="preserve">Unabhängiges wissenschaftliches Denken und Originalität </w:t>
            </w:r>
            <w:r w:rsidR="00582E41">
              <w:rPr>
                <w:i/>
              </w:rPr>
              <w:t>(Gewichtung 15</w:t>
            </w:r>
            <w:r w:rsidRPr="001A51B7">
              <w:rPr>
                <w:i/>
              </w:rPr>
              <w:t>%)</w:t>
            </w:r>
          </w:p>
        </w:tc>
        <w:tc>
          <w:tcPr>
            <w:tcW w:w="1559" w:type="dxa"/>
          </w:tcPr>
          <w:p w:rsidR="001A51B7" w:rsidRDefault="001A51B7" w:rsidP="001A51B7">
            <w:pPr>
              <w:jc w:val="center"/>
            </w:pPr>
          </w:p>
        </w:tc>
        <w:tc>
          <w:tcPr>
            <w:tcW w:w="3782" w:type="dxa"/>
          </w:tcPr>
          <w:p w:rsidR="001A51B7" w:rsidRDefault="001A51B7" w:rsidP="00802FFA"/>
        </w:tc>
      </w:tr>
      <w:tr w:rsidR="001A51B7" w:rsidTr="00984835">
        <w:trPr>
          <w:trHeight w:val="903"/>
        </w:trPr>
        <w:tc>
          <w:tcPr>
            <w:tcW w:w="3794" w:type="dxa"/>
          </w:tcPr>
          <w:p w:rsidR="001A51B7" w:rsidRDefault="001A51B7" w:rsidP="001A51B7">
            <w:r>
              <w:rPr>
                <w:b/>
                <w:sz w:val="24"/>
              </w:rPr>
              <w:t xml:space="preserve">Struktur, Konsistenz, Argumentation </w:t>
            </w:r>
            <w:r>
              <w:rPr>
                <w:i/>
              </w:rPr>
              <w:t>(Gewichtung 20</w:t>
            </w:r>
            <w:r w:rsidRPr="001A51B7">
              <w:rPr>
                <w:i/>
              </w:rPr>
              <w:t>%)</w:t>
            </w:r>
          </w:p>
        </w:tc>
        <w:tc>
          <w:tcPr>
            <w:tcW w:w="1559" w:type="dxa"/>
          </w:tcPr>
          <w:p w:rsidR="001A51B7" w:rsidRDefault="001A51B7" w:rsidP="001A51B7">
            <w:pPr>
              <w:jc w:val="center"/>
            </w:pPr>
          </w:p>
        </w:tc>
        <w:tc>
          <w:tcPr>
            <w:tcW w:w="3782" w:type="dxa"/>
          </w:tcPr>
          <w:p w:rsidR="001A51B7" w:rsidRDefault="001A51B7" w:rsidP="00802FFA"/>
        </w:tc>
      </w:tr>
      <w:tr w:rsidR="001A51B7" w:rsidTr="00984835">
        <w:trPr>
          <w:trHeight w:val="853"/>
        </w:trPr>
        <w:tc>
          <w:tcPr>
            <w:tcW w:w="3794" w:type="dxa"/>
          </w:tcPr>
          <w:p w:rsidR="001A51B7" w:rsidRDefault="00582E41" w:rsidP="00582E41">
            <w:r>
              <w:rPr>
                <w:b/>
                <w:sz w:val="24"/>
              </w:rPr>
              <w:t>Stand des Marktes / Stand der Technik</w:t>
            </w:r>
            <w:r w:rsidR="001A51B7">
              <w:rPr>
                <w:b/>
                <w:sz w:val="24"/>
              </w:rPr>
              <w:t xml:space="preserve"> </w:t>
            </w:r>
            <w:r w:rsidR="007C1ADE">
              <w:rPr>
                <w:i/>
              </w:rPr>
              <w:t xml:space="preserve">(Gewichtung </w:t>
            </w:r>
            <w:r>
              <w:rPr>
                <w:i/>
              </w:rPr>
              <w:t>3</w:t>
            </w:r>
            <w:r w:rsidR="00984835">
              <w:rPr>
                <w:i/>
              </w:rPr>
              <w:t>0</w:t>
            </w:r>
            <w:r w:rsidR="001A51B7" w:rsidRPr="001A51B7">
              <w:rPr>
                <w:i/>
              </w:rPr>
              <w:t>%)</w:t>
            </w:r>
          </w:p>
        </w:tc>
        <w:tc>
          <w:tcPr>
            <w:tcW w:w="1559" w:type="dxa"/>
          </w:tcPr>
          <w:p w:rsidR="001A51B7" w:rsidRDefault="001A51B7" w:rsidP="007C1ADE">
            <w:pPr>
              <w:jc w:val="center"/>
            </w:pPr>
          </w:p>
        </w:tc>
        <w:tc>
          <w:tcPr>
            <w:tcW w:w="3782" w:type="dxa"/>
          </w:tcPr>
          <w:p w:rsidR="001A51B7" w:rsidRDefault="001A51B7" w:rsidP="00802FFA"/>
        </w:tc>
      </w:tr>
      <w:tr w:rsidR="00984835" w:rsidTr="00984835">
        <w:trPr>
          <w:trHeight w:val="853"/>
        </w:trPr>
        <w:tc>
          <w:tcPr>
            <w:tcW w:w="3794" w:type="dxa"/>
          </w:tcPr>
          <w:p w:rsidR="00984835" w:rsidRDefault="00984835" w:rsidP="001A51B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Bonuspunkte für Hochschulübergreifende Arbeit</w:t>
            </w:r>
          </w:p>
          <w:p w:rsidR="00984835" w:rsidRDefault="00984835" w:rsidP="001A51B7">
            <w:pPr>
              <w:rPr>
                <w:sz w:val="20"/>
              </w:rPr>
            </w:pPr>
            <w:r w:rsidRPr="00984835">
              <w:rPr>
                <w:sz w:val="20"/>
              </w:rPr>
              <w:t xml:space="preserve">1 Hochschule im Team </w:t>
            </w:r>
            <w:r w:rsidRPr="00984835">
              <w:rPr>
                <w:sz w:val="20"/>
              </w:rPr>
              <w:sym w:font="Wingdings" w:char="F0E0"/>
            </w:r>
            <w:r w:rsidRPr="00984835">
              <w:rPr>
                <w:sz w:val="20"/>
              </w:rPr>
              <w:t xml:space="preserve"> 0 Extrapunkte</w:t>
            </w:r>
          </w:p>
          <w:p w:rsidR="00984835" w:rsidRDefault="00984835" w:rsidP="001A51B7">
            <w:pPr>
              <w:rPr>
                <w:sz w:val="20"/>
              </w:rPr>
            </w:pPr>
            <w:r>
              <w:rPr>
                <w:sz w:val="20"/>
              </w:rPr>
              <w:t xml:space="preserve">2 Hochschulen im Team </w:t>
            </w:r>
            <w:r w:rsidRPr="00984835">
              <w:rPr>
                <w:sz w:val="20"/>
              </w:rPr>
              <w:sym w:font="Wingdings" w:char="F0E0"/>
            </w:r>
            <w:r>
              <w:rPr>
                <w:sz w:val="20"/>
              </w:rPr>
              <w:t xml:space="preserve"> </w:t>
            </w:r>
            <w:r w:rsidR="00582E41">
              <w:rPr>
                <w:sz w:val="20"/>
              </w:rPr>
              <w:t>5</w:t>
            </w:r>
            <w:r>
              <w:rPr>
                <w:sz w:val="20"/>
              </w:rPr>
              <w:t xml:space="preserve"> Extrapunkte</w:t>
            </w:r>
          </w:p>
          <w:p w:rsidR="00984835" w:rsidRDefault="00984835" w:rsidP="00582E41">
            <w:pPr>
              <w:rPr>
                <w:sz w:val="20"/>
              </w:rPr>
            </w:pPr>
            <w:r>
              <w:rPr>
                <w:sz w:val="20"/>
              </w:rPr>
              <w:t xml:space="preserve">3 Hochschulen im Team </w:t>
            </w:r>
            <w:r w:rsidRPr="00984835">
              <w:rPr>
                <w:sz w:val="20"/>
              </w:rPr>
              <w:sym w:font="Wingdings" w:char="F0E0"/>
            </w:r>
            <w:r>
              <w:rPr>
                <w:sz w:val="20"/>
              </w:rPr>
              <w:t xml:space="preserve"> </w:t>
            </w:r>
            <w:r w:rsidR="00582E41">
              <w:rPr>
                <w:sz w:val="20"/>
              </w:rPr>
              <w:t>10</w:t>
            </w:r>
            <w:r>
              <w:rPr>
                <w:sz w:val="20"/>
              </w:rPr>
              <w:t xml:space="preserve"> Extrapunkte</w:t>
            </w:r>
          </w:p>
          <w:p w:rsidR="00563648" w:rsidRPr="007C1ADE" w:rsidRDefault="00563648" w:rsidP="00582E41">
            <w:pPr>
              <w:rPr>
                <w:sz w:val="20"/>
              </w:rPr>
            </w:pPr>
            <w:r>
              <w:rPr>
                <w:i/>
              </w:rPr>
              <w:t>(Gewichtung 10</w:t>
            </w:r>
            <w:r w:rsidRPr="001A51B7">
              <w:rPr>
                <w:i/>
              </w:rPr>
              <w:t>%)</w:t>
            </w:r>
          </w:p>
        </w:tc>
        <w:tc>
          <w:tcPr>
            <w:tcW w:w="1559" w:type="dxa"/>
          </w:tcPr>
          <w:p w:rsidR="00984835" w:rsidRDefault="00984835" w:rsidP="00CB5F27">
            <w:pPr>
              <w:jc w:val="center"/>
            </w:pPr>
          </w:p>
        </w:tc>
        <w:tc>
          <w:tcPr>
            <w:tcW w:w="3782" w:type="dxa"/>
          </w:tcPr>
          <w:p w:rsidR="00984835" w:rsidRDefault="00984835" w:rsidP="00802FFA"/>
        </w:tc>
      </w:tr>
      <w:tr w:rsidR="001A51B7" w:rsidRPr="00E664A6" w:rsidTr="00984835">
        <w:trPr>
          <w:trHeight w:val="903"/>
        </w:trPr>
        <w:tc>
          <w:tcPr>
            <w:tcW w:w="3794" w:type="dxa"/>
          </w:tcPr>
          <w:p w:rsidR="001A51B7" w:rsidRPr="00E664A6" w:rsidRDefault="001A51B7" w:rsidP="00802FFA">
            <w:pPr>
              <w:rPr>
                <w:b/>
                <w:sz w:val="32"/>
                <w:u w:val="single"/>
              </w:rPr>
            </w:pPr>
            <w:r w:rsidRPr="00E664A6">
              <w:rPr>
                <w:b/>
                <w:sz w:val="24"/>
                <w:u w:val="single"/>
              </w:rPr>
              <w:t>Gesamtbewertung</w:t>
            </w:r>
          </w:p>
        </w:tc>
        <w:tc>
          <w:tcPr>
            <w:tcW w:w="1559" w:type="dxa"/>
          </w:tcPr>
          <w:p w:rsidR="001A51B7" w:rsidRPr="00E664A6" w:rsidRDefault="00C13BBD" w:rsidP="001A51B7">
            <w:pPr>
              <w:jc w:val="center"/>
              <w:rPr>
                <w:i/>
                <w:sz w:val="32"/>
                <w:u w:val="single"/>
              </w:rPr>
            </w:pPr>
            <w:r>
              <w:rPr>
                <w:i/>
                <w:sz w:val="24"/>
                <w:u w:val="single"/>
              </w:rPr>
              <w:t xml:space="preserve">Max. </w:t>
            </w:r>
            <w:r w:rsidR="007C1ADE">
              <w:rPr>
                <w:i/>
                <w:sz w:val="24"/>
                <w:u w:val="single"/>
              </w:rPr>
              <w:t>100</w:t>
            </w:r>
          </w:p>
        </w:tc>
        <w:tc>
          <w:tcPr>
            <w:tcW w:w="3782" w:type="dxa"/>
          </w:tcPr>
          <w:p w:rsidR="001A51B7" w:rsidRPr="00E664A6" w:rsidRDefault="001A51B7" w:rsidP="00802FFA">
            <w:pPr>
              <w:rPr>
                <w:b/>
                <w:sz w:val="32"/>
                <w:u w:val="single"/>
              </w:rPr>
            </w:pPr>
          </w:p>
        </w:tc>
      </w:tr>
    </w:tbl>
    <w:p w:rsidR="00802FFA" w:rsidRDefault="00802FFA" w:rsidP="00802FFA"/>
    <w:p w:rsidR="00F359C4" w:rsidRDefault="001A51B7">
      <w:r>
        <w:br w:type="page"/>
      </w:r>
    </w:p>
    <w:p w:rsidR="001A51B7" w:rsidRDefault="001A51B7" w:rsidP="001A51B7">
      <w:pPr>
        <w:pStyle w:val="berschrift1"/>
      </w:pPr>
      <w:r>
        <w:lastRenderedPageBreak/>
        <w:t>Konzeptskizze</w:t>
      </w:r>
    </w:p>
    <w:p w:rsidR="001A51B7" w:rsidRPr="004D722B" w:rsidRDefault="001A51B7" w:rsidP="004D722B">
      <w:pPr>
        <w:jc w:val="both"/>
        <w:rPr>
          <w:sz w:val="24"/>
        </w:rPr>
      </w:pPr>
    </w:p>
    <w:p w:rsidR="00F37628" w:rsidRDefault="00F37628">
      <w:r>
        <w:br w:type="page"/>
      </w:r>
    </w:p>
    <w:p w:rsidR="00F37628" w:rsidRDefault="00F37628" w:rsidP="00F37628">
      <w:pPr>
        <w:pStyle w:val="berschrift1"/>
      </w:pPr>
      <w:r>
        <w:lastRenderedPageBreak/>
        <w:t>Quellen</w:t>
      </w:r>
    </w:p>
    <w:p w:rsidR="001A51B7" w:rsidRPr="004D722B" w:rsidRDefault="001A51B7" w:rsidP="004D722B">
      <w:pPr>
        <w:jc w:val="both"/>
        <w:rPr>
          <w:sz w:val="24"/>
        </w:rPr>
      </w:pPr>
    </w:p>
    <w:p w:rsidR="001A51B7" w:rsidRDefault="001A51B7">
      <w:r>
        <w:br w:type="page"/>
      </w:r>
    </w:p>
    <w:p w:rsidR="00CC581F" w:rsidRDefault="00CC581F" w:rsidP="00CC581F">
      <w:pPr>
        <w:pStyle w:val="berschrift1"/>
      </w:pPr>
      <w:r>
        <w:lastRenderedPageBreak/>
        <w:t>Anhang</w:t>
      </w:r>
    </w:p>
    <w:p w:rsidR="003638C8" w:rsidRPr="004D722B" w:rsidRDefault="003638C8" w:rsidP="004D722B">
      <w:pPr>
        <w:jc w:val="both"/>
        <w:rPr>
          <w:sz w:val="24"/>
        </w:rPr>
      </w:pPr>
    </w:p>
    <w:p w:rsidR="00DC4BD3" w:rsidRPr="00DC4BD3" w:rsidRDefault="00CC581F" w:rsidP="000C6694">
      <w:pPr>
        <w:jc w:val="both"/>
        <w:rPr>
          <w:sz w:val="24"/>
        </w:rPr>
      </w:pPr>
      <w:r>
        <w:br w:type="page"/>
      </w:r>
    </w:p>
    <w:p w:rsidR="00DC4BD3" w:rsidRDefault="00DC4BD3" w:rsidP="000C6694">
      <w:pPr>
        <w:jc w:val="both"/>
        <w:rPr>
          <w:sz w:val="24"/>
        </w:rPr>
      </w:pPr>
    </w:p>
    <w:p w:rsidR="001A51B7" w:rsidRDefault="001A51B7" w:rsidP="001A51B7">
      <w:pPr>
        <w:pStyle w:val="berschrift1"/>
      </w:pPr>
      <w:r>
        <w:t>Kontaktadressen</w:t>
      </w:r>
    </w:p>
    <w:p w:rsidR="001A51B7" w:rsidRPr="00263FE1" w:rsidRDefault="004E41CA" w:rsidP="00CF04AD">
      <w:pPr>
        <w:spacing w:before="240" w:after="0"/>
        <w:rPr>
          <w:b/>
          <w:sz w:val="24"/>
        </w:rPr>
      </w:pPr>
      <w:r>
        <w:rPr>
          <w:i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4249116</wp:posOffset>
                </wp:positionH>
                <wp:positionV relativeFrom="paragraph">
                  <wp:posOffset>135890</wp:posOffset>
                </wp:positionV>
                <wp:extent cx="1924216" cy="1853565"/>
                <wp:effectExtent l="0" t="0" r="0" b="4445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216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FCC" w:rsidRDefault="00B34FCC" w:rsidP="00CF04AD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40510" cy="1609725"/>
                                  <wp:effectExtent l="19050" t="0" r="2540" b="0"/>
                                  <wp:docPr id="10" name="Grafik 10" descr="http://www.uni-bamberg.de/uploads/pics/Botzkowski_Tim_gro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uni-bamberg.de/uploads/pics/Botzkowski_Tim_gro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555" b="161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51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5" type="#_x0000_t202" style="position:absolute;margin-left:334.6pt;margin-top:10.7pt;width:151.5pt;height:145.9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" stroked="f">
                <v:textbox style="mso-fit-shape-to-text:t">
                  <w:txbxContent>
                    <w:p w:rsidR="00B34FCC" w:rsidRDefault="00B34FCC" w:rsidP="00CF04AD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540510" cy="1609725"/>
                            <wp:effectExtent l="19050" t="0" r="2540" b="0"/>
                            <wp:docPr id="10" name="Grafik 10" descr="http://www.uni-bamberg.de/uploads/pics/Botzkowski_Tim_gro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uni-bamberg.de/uploads/pics/Botzkowski_Tim_gro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555" b="161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40510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51B7" w:rsidRPr="00263FE1">
        <w:rPr>
          <w:b/>
          <w:sz w:val="24"/>
        </w:rPr>
        <w:t>Coach 1</w:t>
      </w:r>
    </w:p>
    <w:p w:rsidR="001A51B7" w:rsidRPr="007E3AD6" w:rsidRDefault="001A51B7" w:rsidP="007E3AD6">
      <w:pPr>
        <w:spacing w:after="0" w:line="240" w:lineRule="auto"/>
        <w:rPr>
          <w:i/>
          <w:sz w:val="24"/>
          <w:szCs w:val="24"/>
          <w:lang w:eastAsia="de-DE"/>
        </w:rPr>
      </w:pPr>
      <w:r w:rsidRPr="007E3AD6">
        <w:rPr>
          <w:i/>
          <w:sz w:val="24"/>
          <w:szCs w:val="24"/>
          <w:lang w:eastAsia="de-DE"/>
        </w:rPr>
        <w:t xml:space="preserve">Dipl.-Kfm. (FH) Tim </w:t>
      </w:r>
      <w:proofErr w:type="spellStart"/>
      <w:r w:rsidRPr="007E3AD6">
        <w:rPr>
          <w:i/>
          <w:sz w:val="24"/>
          <w:szCs w:val="24"/>
          <w:lang w:eastAsia="de-DE"/>
        </w:rPr>
        <w:t>Botzkowski</w:t>
      </w:r>
      <w:proofErr w:type="spellEnd"/>
      <w:r w:rsidRPr="007E3AD6">
        <w:rPr>
          <w:i/>
          <w:sz w:val="24"/>
          <w:szCs w:val="24"/>
          <w:lang w:eastAsia="de-DE"/>
        </w:rPr>
        <w:t xml:space="preserve">, </w:t>
      </w:r>
      <w:proofErr w:type="spellStart"/>
      <w:r w:rsidRPr="007E3AD6">
        <w:rPr>
          <w:i/>
          <w:sz w:val="24"/>
          <w:szCs w:val="24"/>
          <w:lang w:eastAsia="de-DE"/>
        </w:rPr>
        <w:t>M.Sc</w:t>
      </w:r>
      <w:proofErr w:type="spellEnd"/>
      <w:r w:rsidRPr="007E3AD6">
        <w:rPr>
          <w:i/>
          <w:sz w:val="24"/>
          <w:szCs w:val="24"/>
          <w:lang w:eastAsia="de-DE"/>
        </w:rPr>
        <w:t>. (Univ.)</w:t>
      </w:r>
    </w:p>
    <w:p w:rsidR="001A51B7" w:rsidRPr="007E3AD6" w:rsidRDefault="001A51B7" w:rsidP="007E3AD6">
      <w:pPr>
        <w:spacing w:after="0" w:line="240" w:lineRule="auto"/>
        <w:rPr>
          <w:sz w:val="24"/>
          <w:szCs w:val="24"/>
          <w:lang w:eastAsia="de-DE"/>
        </w:rPr>
      </w:pPr>
      <w:r w:rsidRPr="007E3AD6">
        <w:rPr>
          <w:sz w:val="24"/>
          <w:szCs w:val="24"/>
          <w:lang w:eastAsia="de-DE"/>
        </w:rPr>
        <w:t xml:space="preserve">Wissenschaftlicher Mitarbeiter </w:t>
      </w:r>
      <w:r w:rsidRPr="007E3AD6">
        <w:rPr>
          <w:sz w:val="24"/>
          <w:szCs w:val="24"/>
          <w:lang w:eastAsia="de-DE"/>
        </w:rPr>
        <w:br/>
        <w:t>Otto-Friedrich-</w:t>
      </w:r>
      <w:proofErr w:type="spellStart"/>
      <w:r w:rsidRPr="007E3AD6">
        <w:rPr>
          <w:sz w:val="24"/>
          <w:szCs w:val="24"/>
          <w:lang w:eastAsia="de-DE"/>
        </w:rPr>
        <w:t>Universitaet</w:t>
      </w:r>
      <w:proofErr w:type="spellEnd"/>
      <w:r w:rsidRPr="007E3AD6">
        <w:rPr>
          <w:sz w:val="24"/>
          <w:szCs w:val="24"/>
          <w:lang w:eastAsia="de-DE"/>
        </w:rPr>
        <w:t xml:space="preserve"> Bamberg</w:t>
      </w:r>
      <w:r w:rsidRPr="007E3AD6">
        <w:rPr>
          <w:sz w:val="24"/>
          <w:szCs w:val="24"/>
          <w:lang w:eastAsia="de-DE"/>
        </w:rPr>
        <w:br/>
        <w:t xml:space="preserve">Lehrstuhl </w:t>
      </w:r>
      <w:proofErr w:type="spellStart"/>
      <w:r w:rsidRPr="007E3AD6">
        <w:rPr>
          <w:sz w:val="24"/>
          <w:szCs w:val="24"/>
          <w:lang w:eastAsia="de-DE"/>
        </w:rPr>
        <w:t>fuer</w:t>
      </w:r>
      <w:proofErr w:type="spellEnd"/>
      <w:r w:rsidRPr="007E3AD6">
        <w:rPr>
          <w:sz w:val="24"/>
          <w:szCs w:val="24"/>
          <w:lang w:eastAsia="de-DE"/>
        </w:rPr>
        <w:t xml:space="preserve"> Betriebswirtschaftslehre,</w:t>
      </w:r>
      <w:r w:rsidRPr="007E3AD6">
        <w:rPr>
          <w:sz w:val="24"/>
          <w:szCs w:val="24"/>
          <w:lang w:eastAsia="de-DE"/>
        </w:rPr>
        <w:br/>
        <w:t xml:space="preserve">insbes. </w:t>
      </w:r>
      <w:proofErr w:type="spellStart"/>
      <w:r w:rsidRPr="007E3AD6">
        <w:rPr>
          <w:sz w:val="24"/>
          <w:szCs w:val="24"/>
          <w:lang w:eastAsia="de-DE"/>
        </w:rPr>
        <w:t>Unternehmensfuehrung</w:t>
      </w:r>
      <w:proofErr w:type="spellEnd"/>
      <w:r w:rsidRPr="007E3AD6">
        <w:rPr>
          <w:sz w:val="24"/>
          <w:szCs w:val="24"/>
          <w:lang w:eastAsia="de-DE"/>
        </w:rPr>
        <w:t xml:space="preserve"> &amp; Controlling</w:t>
      </w:r>
    </w:p>
    <w:p w:rsidR="00CF04AD" w:rsidRPr="007E3AD6" w:rsidRDefault="001A51B7" w:rsidP="007E3AD6">
      <w:pPr>
        <w:spacing w:after="0" w:line="240" w:lineRule="auto"/>
        <w:rPr>
          <w:sz w:val="24"/>
          <w:szCs w:val="24"/>
          <w:lang w:eastAsia="de-DE"/>
        </w:rPr>
      </w:pPr>
      <w:proofErr w:type="spellStart"/>
      <w:r w:rsidRPr="007E3AD6">
        <w:rPr>
          <w:sz w:val="24"/>
          <w:szCs w:val="24"/>
          <w:lang w:eastAsia="de-DE"/>
        </w:rPr>
        <w:t>Europaeisches</w:t>
      </w:r>
      <w:proofErr w:type="spellEnd"/>
      <w:r w:rsidRPr="007E3AD6">
        <w:rPr>
          <w:sz w:val="24"/>
          <w:szCs w:val="24"/>
          <w:lang w:eastAsia="de-DE"/>
        </w:rPr>
        <w:t xml:space="preserve"> </w:t>
      </w:r>
      <w:r w:rsidR="00CF04AD" w:rsidRPr="007E3AD6">
        <w:rPr>
          <w:sz w:val="24"/>
          <w:szCs w:val="24"/>
          <w:lang w:eastAsia="de-DE"/>
        </w:rPr>
        <w:t>Kompetenzzentrum für Angewandte</w:t>
      </w:r>
    </w:p>
    <w:p w:rsidR="001A51B7" w:rsidRPr="000418A0" w:rsidRDefault="001A51B7" w:rsidP="007E3AD6">
      <w:pPr>
        <w:pBdr>
          <w:bottom w:val="single" w:sz="4" w:space="1" w:color="auto"/>
        </w:pBdr>
        <w:spacing w:after="0" w:line="240" w:lineRule="auto"/>
        <w:rPr>
          <w:sz w:val="24"/>
          <w:szCs w:val="24"/>
          <w:lang w:val="en-US"/>
        </w:rPr>
      </w:pPr>
      <w:r w:rsidRPr="007E3AD6">
        <w:rPr>
          <w:sz w:val="24"/>
          <w:szCs w:val="24"/>
          <w:lang w:eastAsia="de-DE"/>
        </w:rPr>
        <w:t xml:space="preserve">Mittelstandsforschung (EKAM) an der </w:t>
      </w:r>
      <w:proofErr w:type="spellStart"/>
      <w:r w:rsidRPr="007E3AD6">
        <w:rPr>
          <w:sz w:val="24"/>
          <w:szCs w:val="24"/>
          <w:lang w:eastAsia="de-DE"/>
        </w:rPr>
        <w:t>Universitaet</w:t>
      </w:r>
      <w:proofErr w:type="spellEnd"/>
      <w:r w:rsidRPr="007E3AD6">
        <w:rPr>
          <w:sz w:val="24"/>
          <w:szCs w:val="24"/>
          <w:lang w:eastAsia="de-DE"/>
        </w:rPr>
        <w:t xml:space="preserve"> Bamberg</w:t>
      </w:r>
      <w:r w:rsidRPr="007E3AD6">
        <w:rPr>
          <w:sz w:val="24"/>
          <w:szCs w:val="24"/>
          <w:lang w:eastAsia="de-DE"/>
        </w:rPr>
        <w:br/>
        <w:t xml:space="preserve">Feldkirchenstr. </w:t>
      </w:r>
      <w:r w:rsidRPr="000418A0">
        <w:rPr>
          <w:sz w:val="24"/>
          <w:szCs w:val="24"/>
          <w:lang w:val="en-US" w:eastAsia="de-DE"/>
        </w:rPr>
        <w:t>21</w:t>
      </w:r>
      <w:r w:rsidRPr="000418A0">
        <w:rPr>
          <w:sz w:val="24"/>
          <w:szCs w:val="24"/>
          <w:lang w:val="en-US" w:eastAsia="de-DE"/>
        </w:rPr>
        <w:br/>
        <w:t>96045 Bamberg</w:t>
      </w:r>
      <w:r w:rsidRPr="000418A0">
        <w:rPr>
          <w:sz w:val="24"/>
          <w:szCs w:val="24"/>
          <w:lang w:val="en-US" w:eastAsia="de-DE"/>
        </w:rPr>
        <w:br/>
        <w:t>Tel.:  +49 (0) 951 / 863-2509</w:t>
      </w:r>
      <w:r w:rsidRPr="000418A0">
        <w:rPr>
          <w:sz w:val="24"/>
          <w:szCs w:val="24"/>
          <w:lang w:val="en-US" w:eastAsia="de-DE"/>
        </w:rPr>
        <w:br/>
      </w:r>
      <w:hyperlink r:id="rId14" w:history="1">
        <w:r w:rsidRPr="000418A0">
          <w:rPr>
            <w:rStyle w:val="Hyperlink"/>
            <w:rFonts w:ascii="Arial" w:hAnsi="Arial" w:cs="Arial"/>
            <w:sz w:val="24"/>
            <w:szCs w:val="24"/>
            <w:lang w:val="en-US" w:eastAsia="de-DE"/>
          </w:rPr>
          <w:t>http://www.professorwbecker.de</w:t>
        </w:r>
      </w:hyperlink>
      <w:r w:rsidRPr="000418A0">
        <w:rPr>
          <w:sz w:val="24"/>
          <w:szCs w:val="24"/>
          <w:lang w:val="en-US" w:eastAsia="de-DE"/>
        </w:rPr>
        <w:br/>
      </w:r>
      <w:hyperlink r:id="rId15" w:history="1">
        <w:r w:rsidRPr="000418A0">
          <w:rPr>
            <w:rStyle w:val="Hyperlink"/>
            <w:rFonts w:ascii="Arial" w:hAnsi="Arial" w:cs="Arial"/>
            <w:sz w:val="24"/>
            <w:szCs w:val="24"/>
            <w:lang w:val="en-US" w:eastAsia="de-DE"/>
          </w:rPr>
          <w:t>tim.botzkowski@uni-bamberg.de</w:t>
        </w:r>
      </w:hyperlink>
    </w:p>
    <w:p w:rsidR="001A51B7" w:rsidRPr="000418A0" w:rsidRDefault="007E3AD6" w:rsidP="00CF04AD">
      <w:pPr>
        <w:spacing w:before="240" w:after="0"/>
        <w:rPr>
          <w:b/>
          <w:sz w:val="24"/>
          <w:lang w:val="en-US"/>
        </w:rPr>
      </w:pPr>
      <w:r w:rsidRPr="007E3AD6">
        <w:rPr>
          <w:rFonts w:eastAsia="Times New Roman"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7B1A2D" wp14:editId="3DA83199">
                <wp:simplePos x="0" y="0"/>
                <wp:positionH relativeFrom="column">
                  <wp:posOffset>4251021</wp:posOffset>
                </wp:positionH>
                <wp:positionV relativeFrom="paragraph">
                  <wp:posOffset>90805</wp:posOffset>
                </wp:positionV>
                <wp:extent cx="1908313" cy="1403985"/>
                <wp:effectExtent l="0" t="0" r="0" b="508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31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AD6" w:rsidRDefault="007E3AD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6A425F0" wp14:editId="42505E46">
                                  <wp:extent cx="1534601" cy="2047844"/>
                                  <wp:effectExtent l="0" t="0" r="8890" b="0"/>
                                  <wp:docPr id="5" name="Grafik 5" descr="Angelika Baur Consul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ngelika Baur Consul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038" cy="2049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6" type="#_x0000_t202" style="position:absolute;margin-left:334.75pt;margin-top:7.15pt;width:150.2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" filled="f" stroked="f">
                <v:textbox style="mso-fit-shape-to-text:t">
                  <w:txbxContent>
                    <w:p w:rsidR="007E3AD6" w:rsidRDefault="007E3AD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6A425F0" wp14:editId="42505E46">
                            <wp:extent cx="1534601" cy="2047844"/>
                            <wp:effectExtent l="0" t="0" r="8890" b="0"/>
                            <wp:docPr id="5" name="Grafik 5" descr="Angelika Baur Consul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ngelika Baur Consul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038" cy="2049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51B7" w:rsidRPr="000418A0">
        <w:rPr>
          <w:b/>
          <w:sz w:val="24"/>
          <w:lang w:val="en-US"/>
        </w:rPr>
        <w:t>Coach 2</w:t>
      </w:r>
    </w:p>
    <w:p w:rsidR="007E3AD6" w:rsidRPr="007E3AD6" w:rsidRDefault="007E3AD6" w:rsidP="007E3AD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0418A0">
        <w:rPr>
          <w:rStyle w:val="Fett"/>
          <w:rFonts w:eastAsia="Times New Roman" w:cstheme="minorHAnsi"/>
          <w:sz w:val="24"/>
          <w:szCs w:val="24"/>
          <w:lang w:val="en-US" w:eastAsia="de-DE"/>
        </w:rPr>
        <w:t xml:space="preserve">Prof. Dr. med. </w:t>
      </w:r>
      <w:r w:rsidRPr="007E3AD6">
        <w:rPr>
          <w:rStyle w:val="Fett"/>
          <w:rFonts w:eastAsia="Times New Roman" w:cstheme="minorHAnsi"/>
          <w:sz w:val="24"/>
          <w:szCs w:val="24"/>
          <w:lang w:eastAsia="de-DE"/>
        </w:rPr>
        <w:t>Clemens Bulitta</w:t>
      </w:r>
    </w:p>
    <w:p w:rsidR="007E3AD6" w:rsidRPr="007E3AD6" w:rsidRDefault="007E3AD6" w:rsidP="007E3AD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7E3AD6">
        <w:rPr>
          <w:rFonts w:eastAsia="Times New Roman" w:cstheme="minorHAnsi"/>
          <w:sz w:val="24"/>
          <w:szCs w:val="24"/>
          <w:lang w:eastAsia="de-DE"/>
        </w:rPr>
        <w:t>Leiter Studiengang Medizintechnik</w:t>
      </w:r>
      <w:r w:rsidRPr="007E3AD6">
        <w:rPr>
          <w:rFonts w:eastAsia="Times New Roman" w:cstheme="minorHAnsi"/>
          <w:sz w:val="24"/>
          <w:szCs w:val="24"/>
          <w:lang w:eastAsia="de-DE"/>
        </w:rPr>
        <w:br/>
        <w:t>Lehrgebiet Diagnostische Systeme und Medizintechnik Management</w:t>
      </w:r>
    </w:p>
    <w:p w:rsidR="007E3AD6" w:rsidRPr="007E3AD6" w:rsidRDefault="007E3AD6" w:rsidP="007E3AD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7E3AD6">
        <w:rPr>
          <w:rFonts w:eastAsia="Times New Roman" w:cstheme="minorHAnsi"/>
          <w:sz w:val="24"/>
          <w:szCs w:val="24"/>
          <w:lang w:eastAsia="de-DE"/>
        </w:rPr>
        <w:t>Ostbayerische Technische Hochschule (OTH) Amberg-Weiden</w:t>
      </w:r>
    </w:p>
    <w:p w:rsidR="007E3AD6" w:rsidRPr="007E3AD6" w:rsidRDefault="007E3AD6" w:rsidP="007E3AD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proofErr w:type="spellStart"/>
      <w:r w:rsidRPr="007E3AD6">
        <w:rPr>
          <w:rFonts w:eastAsia="Times New Roman" w:cstheme="minorHAnsi"/>
          <w:sz w:val="24"/>
          <w:szCs w:val="24"/>
          <w:lang w:eastAsia="de-DE"/>
        </w:rPr>
        <w:t>Hetzenrichter</w:t>
      </w:r>
      <w:proofErr w:type="spellEnd"/>
      <w:r w:rsidRPr="007E3AD6">
        <w:rPr>
          <w:rFonts w:eastAsia="Times New Roman" w:cstheme="minorHAnsi"/>
          <w:sz w:val="24"/>
          <w:szCs w:val="24"/>
          <w:lang w:eastAsia="de-DE"/>
        </w:rPr>
        <w:t xml:space="preserve"> Weg 15</w:t>
      </w:r>
      <w:r w:rsidRPr="007E3AD6">
        <w:rPr>
          <w:rFonts w:eastAsia="Times New Roman" w:cstheme="minorHAnsi"/>
          <w:sz w:val="24"/>
          <w:szCs w:val="24"/>
          <w:lang w:eastAsia="de-DE"/>
        </w:rPr>
        <w:br/>
        <w:t xml:space="preserve">92637 Weiden i. d. </w:t>
      </w:r>
      <w:proofErr w:type="spellStart"/>
      <w:r w:rsidRPr="007E3AD6">
        <w:rPr>
          <w:rFonts w:eastAsia="Times New Roman" w:cstheme="minorHAnsi"/>
          <w:sz w:val="24"/>
          <w:szCs w:val="24"/>
          <w:lang w:eastAsia="de-DE"/>
        </w:rPr>
        <w:t>OPf</w:t>
      </w:r>
      <w:proofErr w:type="spellEnd"/>
      <w:r w:rsidRPr="007E3AD6">
        <w:rPr>
          <w:rFonts w:eastAsia="Times New Roman" w:cstheme="minorHAnsi"/>
          <w:sz w:val="24"/>
          <w:szCs w:val="24"/>
          <w:lang w:eastAsia="de-DE"/>
        </w:rPr>
        <w:t>.</w:t>
      </w:r>
    </w:p>
    <w:p w:rsidR="007E3AD6" w:rsidRPr="007E3AD6" w:rsidRDefault="00325969" w:rsidP="007E3AD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hyperlink r:id="rId18" w:history="1">
        <w:r w:rsidR="007E3AD6" w:rsidRPr="007E3AD6">
          <w:rPr>
            <w:rStyle w:val="Hyperlink"/>
            <w:rFonts w:eastAsia="Times New Roman" w:cstheme="minorHAnsi"/>
            <w:sz w:val="24"/>
            <w:szCs w:val="24"/>
            <w:lang w:eastAsia="de-DE"/>
          </w:rPr>
          <w:t>www.oth-aw.de</w:t>
        </w:r>
      </w:hyperlink>
    </w:p>
    <w:p w:rsidR="007E3AD6" w:rsidRPr="007E3AD6" w:rsidRDefault="007E3AD6" w:rsidP="007E3AD6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7E3AD6">
        <w:rPr>
          <w:rFonts w:eastAsia="Times New Roman" w:cstheme="minorHAnsi"/>
          <w:sz w:val="24"/>
          <w:szCs w:val="24"/>
          <w:lang w:eastAsia="de-DE"/>
        </w:rPr>
        <w:t>Fon : +49 961 382-1620</w:t>
      </w:r>
    </w:p>
    <w:p w:rsidR="007E3AD6" w:rsidRPr="007E3AD6" w:rsidRDefault="007E3AD6" w:rsidP="007E3AD6">
      <w:pPr>
        <w:spacing w:after="0" w:line="240" w:lineRule="auto"/>
        <w:rPr>
          <w:rFonts w:eastAsia="Times New Roman" w:cstheme="minorHAnsi"/>
          <w:sz w:val="24"/>
          <w:szCs w:val="24"/>
          <w:lang w:val="en-US" w:eastAsia="de-DE"/>
        </w:rPr>
      </w:pPr>
      <w:proofErr w:type="gramStart"/>
      <w:r w:rsidRPr="007E3AD6">
        <w:rPr>
          <w:rFonts w:eastAsia="Times New Roman" w:cstheme="minorHAnsi"/>
          <w:sz w:val="24"/>
          <w:szCs w:val="24"/>
          <w:lang w:val="en-US" w:eastAsia="de-DE"/>
        </w:rPr>
        <w:t>Fax.:</w:t>
      </w:r>
      <w:proofErr w:type="gramEnd"/>
      <w:r w:rsidRPr="007E3AD6">
        <w:rPr>
          <w:rFonts w:eastAsia="Times New Roman" w:cstheme="minorHAnsi"/>
          <w:sz w:val="24"/>
          <w:szCs w:val="24"/>
          <w:lang w:val="en-US" w:eastAsia="de-DE"/>
        </w:rPr>
        <w:t xml:space="preserve"> +49 961 382-2620</w:t>
      </w:r>
    </w:p>
    <w:p w:rsidR="007E3AD6" w:rsidRPr="007E3AD6" w:rsidRDefault="007E3AD6" w:rsidP="007E3AD6">
      <w:pPr>
        <w:spacing w:after="0" w:line="240" w:lineRule="auto"/>
        <w:rPr>
          <w:rFonts w:eastAsia="Times New Roman" w:cstheme="minorHAnsi"/>
          <w:sz w:val="24"/>
          <w:szCs w:val="24"/>
          <w:lang w:val="en-US" w:eastAsia="de-DE"/>
        </w:rPr>
      </w:pPr>
      <w:r w:rsidRPr="007E3AD6">
        <w:rPr>
          <w:rFonts w:eastAsia="Times New Roman" w:cstheme="minorHAnsi"/>
          <w:sz w:val="24"/>
          <w:szCs w:val="24"/>
          <w:lang w:val="en-US" w:eastAsia="de-DE"/>
        </w:rPr>
        <w:t>Mobil: +49 172 230 0677</w:t>
      </w:r>
    </w:p>
    <w:p w:rsidR="007E3AD6" w:rsidRPr="007E3AD6" w:rsidRDefault="007E3AD6" w:rsidP="007E3AD6">
      <w:pPr>
        <w:pBdr>
          <w:bottom w:val="single" w:sz="4" w:space="1" w:color="auto"/>
        </w:pBdr>
        <w:spacing w:after="0" w:line="240" w:lineRule="auto"/>
        <w:rPr>
          <w:rFonts w:eastAsia="Times New Roman" w:cstheme="minorHAnsi"/>
          <w:sz w:val="24"/>
          <w:szCs w:val="24"/>
          <w:lang w:val="en-US" w:eastAsia="de-DE"/>
        </w:rPr>
      </w:pPr>
      <w:r w:rsidRPr="007E3AD6">
        <w:rPr>
          <w:rFonts w:eastAsia="Times New Roman" w:cstheme="minorHAnsi"/>
          <w:sz w:val="24"/>
          <w:szCs w:val="24"/>
          <w:lang w:val="en-US" w:eastAsia="de-DE"/>
        </w:rPr>
        <w:t xml:space="preserve">Mail: </w:t>
      </w:r>
      <w:hyperlink r:id="rId19" w:tgtFrame="_blank" w:history="1">
        <w:r w:rsidRPr="007E3AD6">
          <w:rPr>
            <w:rStyle w:val="Hyperlink"/>
            <w:rFonts w:eastAsia="Times New Roman" w:cstheme="minorHAnsi"/>
            <w:sz w:val="24"/>
            <w:szCs w:val="24"/>
            <w:lang w:val="en-US" w:eastAsia="de-DE"/>
          </w:rPr>
          <w:t>c.bulitta@oth-aw.de</w:t>
        </w:r>
      </w:hyperlink>
    </w:p>
    <w:p w:rsidR="007E3AD6" w:rsidRDefault="007E3AD6" w:rsidP="00CF04AD">
      <w:pPr>
        <w:spacing w:after="0"/>
        <w:rPr>
          <w:b/>
          <w:sz w:val="24"/>
        </w:rPr>
      </w:pPr>
    </w:p>
    <w:p w:rsidR="001A51B7" w:rsidRPr="00263FE1" w:rsidRDefault="000418A0" w:rsidP="00CF04AD">
      <w:pPr>
        <w:spacing w:after="0"/>
        <w:rPr>
          <w:b/>
          <w:sz w:val="24"/>
        </w:rPr>
      </w:pPr>
      <w:r>
        <w:rPr>
          <w:b/>
          <w:sz w:val="24"/>
        </w:rPr>
        <w:t>O</w:t>
      </w:r>
      <w:r w:rsidR="00CF04AD" w:rsidRPr="00263FE1">
        <w:rPr>
          <w:b/>
          <w:sz w:val="24"/>
        </w:rPr>
        <w:t>rganisation &amp; Vermittlung von Netzwerkkontakten</w:t>
      </w:r>
    </w:p>
    <w:p w:rsidR="00CF04AD" w:rsidRPr="00B1082B" w:rsidRDefault="004E41CA" w:rsidP="00CF04AD">
      <w:pPr>
        <w:spacing w:after="0"/>
        <w:rPr>
          <w:i/>
          <w:lang w:val="en-US"/>
        </w:rPr>
      </w:pPr>
      <w:r>
        <w:rPr>
          <w:i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26670</wp:posOffset>
                </wp:positionV>
                <wp:extent cx="1885950" cy="2333625"/>
                <wp:effectExtent l="0" t="0" r="0" b="9525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FCC" w:rsidRDefault="00B34FCC" w:rsidP="00CF04AD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428750" cy="2207895"/>
                                  <wp:effectExtent l="19050" t="0" r="0" b="0"/>
                                  <wp:docPr id="13" name="Grafik 13" descr="\\SBS1-SRV\RedirectedFolders\denis\Desktop\Fotos\13_Portraits_IZMP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\\SBS1-SRV\RedirectedFolders\denis\Desktop\Fotos\13_Portraits_IZMP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341" t="6019" r="19161" b="34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2207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margin-left:303.4pt;margin-top:2.1pt;width:148.5pt;height:18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" stroked="f">
                <v:textbox>
                  <w:txbxContent>
                    <w:p w:rsidR="00B34FCC" w:rsidRDefault="00B34FCC" w:rsidP="00CF04AD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428750" cy="2207895"/>
                            <wp:effectExtent l="19050" t="0" r="0" b="0"/>
                            <wp:docPr id="13" name="Grafik 13" descr="\\SBS1-SRV\RedirectedFolders\denis\Desktop\Fotos\13_Portraits_IZMP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\\SBS1-SRV\RedirectedFolders\denis\Desktop\Fotos\13_Portraits_IZMP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341" t="6019" r="19161" b="34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2207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04AD" w:rsidRPr="00B1082B">
        <w:rPr>
          <w:i/>
          <w:lang w:val="en-US"/>
        </w:rPr>
        <w:t>Julien Denis, M.Sc.</w:t>
      </w:r>
    </w:p>
    <w:p w:rsidR="00CF04AD" w:rsidRPr="00CF04AD" w:rsidRDefault="000418A0" w:rsidP="00CF04AD">
      <w:pPr>
        <w:spacing w:after="0"/>
        <w:rPr>
          <w:lang w:val="en-US"/>
        </w:rPr>
      </w:pPr>
      <w:proofErr w:type="spellStart"/>
      <w:r>
        <w:rPr>
          <w:lang w:val="en-US"/>
        </w:rPr>
        <w:t>Projektleiter</w:t>
      </w:r>
      <w:proofErr w:type="spellEnd"/>
      <w:r>
        <w:rPr>
          <w:lang w:val="en-US"/>
        </w:rPr>
        <w:t xml:space="preserve"> Entrepreneur</w:t>
      </w:r>
      <w:bookmarkStart w:id="0" w:name="_GoBack"/>
      <w:bookmarkEnd w:id="0"/>
      <w:r>
        <w:rPr>
          <w:lang w:val="en-US"/>
        </w:rPr>
        <w:t>ship</w:t>
      </w:r>
    </w:p>
    <w:p w:rsidR="00CF04AD" w:rsidRDefault="00CF04AD" w:rsidP="00CF04AD">
      <w:pPr>
        <w:spacing w:after="0"/>
        <w:rPr>
          <w:lang w:val="en-US"/>
        </w:rPr>
      </w:pPr>
      <w:proofErr w:type="gramStart"/>
      <w:r>
        <w:rPr>
          <w:lang w:val="en-US"/>
        </w:rPr>
        <w:t xml:space="preserve">Medical Valley EMN </w:t>
      </w:r>
      <w:proofErr w:type="spellStart"/>
      <w:r>
        <w:rPr>
          <w:lang w:val="en-US"/>
        </w:rPr>
        <w:t>e.V</w:t>
      </w:r>
      <w:proofErr w:type="spellEnd"/>
      <w:r>
        <w:rPr>
          <w:lang w:val="en-US"/>
        </w:rPr>
        <w:t>.</w:t>
      </w:r>
      <w:proofErr w:type="gramEnd"/>
    </w:p>
    <w:p w:rsidR="00CF04AD" w:rsidRPr="00CF04AD" w:rsidRDefault="00CF04AD" w:rsidP="00CF04AD">
      <w:pPr>
        <w:spacing w:after="0"/>
      </w:pPr>
      <w:proofErr w:type="spellStart"/>
      <w:r w:rsidRPr="00CF04AD">
        <w:t>Henkestraße</w:t>
      </w:r>
      <w:proofErr w:type="spellEnd"/>
      <w:r w:rsidRPr="00CF04AD">
        <w:t xml:space="preserve"> 91</w:t>
      </w:r>
    </w:p>
    <w:p w:rsidR="00CF04AD" w:rsidRPr="00CF04AD" w:rsidRDefault="00CF04AD" w:rsidP="00CF04AD">
      <w:pPr>
        <w:spacing w:after="0"/>
      </w:pPr>
      <w:r w:rsidRPr="00CF04AD">
        <w:t>91052 Erlangen</w:t>
      </w:r>
    </w:p>
    <w:p w:rsidR="00CF04AD" w:rsidRPr="00CF04AD" w:rsidRDefault="00CF04AD" w:rsidP="00CF04AD">
      <w:pPr>
        <w:spacing w:after="0"/>
      </w:pPr>
      <w:r w:rsidRPr="00CF04AD">
        <w:t>Tel.: +49 (0) 9131 / 5302 863</w:t>
      </w:r>
    </w:p>
    <w:p w:rsidR="00CF04AD" w:rsidRPr="00CF04AD" w:rsidRDefault="00325969" w:rsidP="00CF04AD">
      <w:pPr>
        <w:spacing w:after="0"/>
      </w:pPr>
      <w:hyperlink r:id="rId24" w:history="1">
        <w:r w:rsidR="00CF04AD" w:rsidRPr="00CF04AD">
          <w:rPr>
            <w:rStyle w:val="Hyperlink"/>
          </w:rPr>
          <w:t>www.medical-valley-emn.de</w:t>
        </w:r>
      </w:hyperlink>
    </w:p>
    <w:p w:rsidR="00CF04AD" w:rsidRDefault="00325969" w:rsidP="00CF04AD">
      <w:pPr>
        <w:spacing w:after="0"/>
      </w:pPr>
      <w:hyperlink r:id="rId25" w:history="1">
        <w:r w:rsidR="00CF04AD" w:rsidRPr="00FD2629">
          <w:rPr>
            <w:rStyle w:val="Hyperlink"/>
          </w:rPr>
          <w:t>julien.denis@medical-valley-emn.de</w:t>
        </w:r>
      </w:hyperlink>
      <w:r w:rsidR="00CF04AD">
        <w:t xml:space="preserve"> </w:t>
      </w:r>
    </w:p>
    <w:p w:rsidR="00CF04AD" w:rsidRPr="00CF04AD" w:rsidRDefault="004E41CA" w:rsidP="000B4C1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247650</wp:posOffset>
                </wp:positionV>
                <wp:extent cx="3676650" cy="857250"/>
                <wp:effectExtent l="57150" t="19050" r="76200" b="95250"/>
                <wp:wrapNone/>
                <wp:docPr id="18" name="Abgerundetes Rechtec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6650" cy="857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FCC" w:rsidRDefault="00B34FCC" w:rsidP="00CF04AD">
                            <w:pPr>
                              <w:spacing w:after="0"/>
                              <w:jc w:val="center"/>
                            </w:pPr>
                            <w:r>
                              <w:t xml:space="preserve">Weitere Informationen findet ihr auf der </w:t>
                            </w:r>
                            <w:proofErr w:type="spellStart"/>
                            <w:r>
                              <w:t>Landing</w:t>
                            </w:r>
                            <w:proofErr w:type="spellEnd"/>
                            <w:r>
                              <w:t>-Page</w:t>
                            </w:r>
                          </w:p>
                          <w:p w:rsidR="00B34FCC" w:rsidRDefault="00325969" w:rsidP="00CF04AD">
                            <w:pPr>
                              <w:spacing w:after="0"/>
                              <w:jc w:val="center"/>
                            </w:pPr>
                            <w:hyperlink r:id="rId26" w:history="1">
                              <w:r w:rsidR="00B34FCC" w:rsidRPr="00FD2629">
                                <w:rPr>
                                  <w:rStyle w:val="Hyperlink"/>
                                </w:rPr>
                                <w:t>https://www.medical-valley-emn.de/healthcare-innovation-camp-2014</w:t>
                              </w:r>
                            </w:hyperlink>
                            <w:r w:rsidR="00B34FC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4" o:spid="_x0000_s1128" style="position:absolute;margin-left:-.35pt;margin-top:19.5pt;width:289.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B34FCC" w:rsidRDefault="00B34FCC" w:rsidP="00CF04AD">
                      <w:pPr>
                        <w:spacing w:after="0"/>
                        <w:jc w:val="center"/>
                      </w:pPr>
                      <w:r>
                        <w:t xml:space="preserve">Weitere Informationen findet ihr auf der </w:t>
                      </w:r>
                      <w:proofErr w:type="spellStart"/>
                      <w:r>
                        <w:t>Landing</w:t>
                      </w:r>
                      <w:proofErr w:type="spellEnd"/>
                      <w:r>
                        <w:t>-Page</w:t>
                      </w:r>
                    </w:p>
                    <w:p w:rsidR="00B34FCC" w:rsidRDefault="00B34FCC" w:rsidP="00CF04AD">
                      <w:pPr>
                        <w:spacing w:after="0"/>
                        <w:jc w:val="center"/>
                      </w:pPr>
                      <w:hyperlink r:id="rId27" w:history="1">
                        <w:r w:rsidRPr="00FD2629">
                          <w:rPr>
                            <w:rStyle w:val="Hyperlink"/>
                          </w:rPr>
                          <w:t>https://www.medical-valley-emn.de/healthcare-innovation-camp-2014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CF04AD" w:rsidRPr="00CF04AD" w:rsidSect="001E1BAD">
      <w:head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969" w:rsidRDefault="00325969" w:rsidP="0030420E">
      <w:pPr>
        <w:spacing w:after="0" w:line="240" w:lineRule="auto"/>
      </w:pPr>
      <w:r>
        <w:separator/>
      </w:r>
    </w:p>
  </w:endnote>
  <w:endnote w:type="continuationSeparator" w:id="0">
    <w:p w:rsidR="00325969" w:rsidRDefault="00325969" w:rsidP="00304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969" w:rsidRDefault="00325969" w:rsidP="0030420E">
      <w:pPr>
        <w:spacing w:after="0" w:line="240" w:lineRule="auto"/>
      </w:pPr>
      <w:r>
        <w:separator/>
      </w:r>
    </w:p>
  </w:footnote>
  <w:footnote w:type="continuationSeparator" w:id="0">
    <w:p w:rsidR="00325969" w:rsidRDefault="00325969" w:rsidP="00304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FCC" w:rsidRDefault="000418A0">
    <w:pPr>
      <w:pStyle w:val="Kopfzeile"/>
    </w:pPr>
    <w:r>
      <w:rPr>
        <w:noProof/>
        <w:lang w:eastAsia="de-DE"/>
      </w:rPr>
      <w:drawing>
        <wp:inline distT="0" distB="0" distL="0" distR="0">
          <wp:extent cx="1361373" cy="1192695"/>
          <wp:effectExtent l="0" t="0" r="0" b="7620"/>
          <wp:docPr id="7" name="Grafik 7" descr="C:\Users\denis\Box Sync\Medical-Valley-EMN\MV-EMN\Projekte\2015\Healthcare Innovation Camp 2015\Marketing-Paket\Logo hic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nis\Box Sync\Medical-Valley-EMN\MV-EMN\Projekte\2015\Healthcare Innovation Camp 2015\Marketing-Paket\Logo hic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467" cy="1196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4FCC">
      <w:t xml:space="preserve"> </w:t>
    </w:r>
    <w:r w:rsidR="00B34FCC">
      <w:tab/>
    </w:r>
    <w:r w:rsidR="00B34FCC">
      <w:tab/>
    </w:r>
    <w:r w:rsidR="00B34FCC">
      <w:tab/>
    </w:r>
    <w:r w:rsidR="00B34FCC">
      <w:tab/>
    </w:r>
    <w:r w:rsidR="00B34FCC">
      <w:tab/>
    </w:r>
    <w:r w:rsidR="00B34FCC">
      <w:rPr>
        <w:noProof/>
        <w:lang w:eastAsia="de-DE"/>
      </w:rPr>
      <w:drawing>
        <wp:inline distT="0" distB="0" distL="0" distR="0">
          <wp:extent cx="1906437" cy="979453"/>
          <wp:effectExtent l="0" t="0" r="0" b="0"/>
          <wp:docPr id="2" name="Grafik 2" descr="\\SBS1-SRV\RedirectedFolders\denis\Desktop\Vorlagen\MEDV_Logo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BS1-SRV\RedirectedFolders\denis\Desktop\Vorlagen\MEDV_Logo_print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07" b="14151"/>
                  <a:stretch/>
                </pic:blipFill>
                <pic:spPr bwMode="auto">
                  <a:xfrm>
                    <a:off x="0" y="0"/>
                    <a:ext cx="1909373" cy="9809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FCC" w:rsidRDefault="000418A0">
    <w:pPr>
      <w:pStyle w:val="Kopfzeile"/>
    </w:pPr>
    <w:r>
      <w:rPr>
        <w:noProof/>
        <w:lang w:eastAsia="de-DE"/>
      </w:rPr>
      <w:drawing>
        <wp:inline distT="0" distB="0" distL="0" distR="0">
          <wp:extent cx="765042" cy="670251"/>
          <wp:effectExtent l="0" t="0" r="0" b="0"/>
          <wp:docPr id="8" name="Grafik 8" descr="C:\Users\denis\Box Sync\Medical-Valley-EMN\MV-EMN\Projekte\2015\Healthcare Innovation Camp 2015\Marketing-Paket\Logo hic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enis\Box Sync\Medical-Valley-EMN\MV-EMN\Projekte\2015\Healthcare Innovation Camp 2015\Marketing-Paket\Logo hic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70" cy="670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4FCC">
      <w:t xml:space="preserve"> </w:t>
    </w:r>
    <w:r w:rsidR="00B34FCC">
      <w:tab/>
    </w:r>
    <w:r w:rsidR="00B34FCC">
      <w:tab/>
    </w:r>
    <w:r w:rsidR="00B34FCC">
      <w:rPr>
        <w:noProof/>
        <w:lang w:eastAsia="de-DE"/>
      </w:rPr>
      <w:drawing>
        <wp:inline distT="0" distB="0" distL="0" distR="0">
          <wp:extent cx="1906437" cy="979453"/>
          <wp:effectExtent l="0" t="0" r="0" b="0"/>
          <wp:docPr id="4" name="Grafik 4" descr="\\SBS1-SRV\RedirectedFolders\denis\Desktop\Vorlagen\MEDV_Logo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BS1-SRV\RedirectedFolders\denis\Desktop\Vorlagen\MEDV_Logo_print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07" b="14151"/>
                  <a:stretch/>
                </pic:blipFill>
                <pic:spPr bwMode="auto">
                  <a:xfrm>
                    <a:off x="0" y="0"/>
                    <a:ext cx="1909373" cy="9809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75BE6"/>
    <w:multiLevelType w:val="hybridMultilevel"/>
    <w:tmpl w:val="89505E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20E"/>
    <w:rsid w:val="000005BA"/>
    <w:rsid w:val="000371D7"/>
    <w:rsid w:val="000418A0"/>
    <w:rsid w:val="00073FA6"/>
    <w:rsid w:val="00077620"/>
    <w:rsid w:val="00082804"/>
    <w:rsid w:val="00086C49"/>
    <w:rsid w:val="000964CC"/>
    <w:rsid w:val="000B0D50"/>
    <w:rsid w:val="000B4C17"/>
    <w:rsid w:val="000B72DB"/>
    <w:rsid w:val="000C6694"/>
    <w:rsid w:val="000D285D"/>
    <w:rsid w:val="000D3445"/>
    <w:rsid w:val="000F4002"/>
    <w:rsid w:val="001066BF"/>
    <w:rsid w:val="00110C88"/>
    <w:rsid w:val="001115F8"/>
    <w:rsid w:val="00112B63"/>
    <w:rsid w:val="001A51B7"/>
    <w:rsid w:val="001C1E8C"/>
    <w:rsid w:val="001E1BAD"/>
    <w:rsid w:val="001F5B91"/>
    <w:rsid w:val="00215922"/>
    <w:rsid w:val="00263FE1"/>
    <w:rsid w:val="00266C25"/>
    <w:rsid w:val="002904DC"/>
    <w:rsid w:val="002A0C3A"/>
    <w:rsid w:val="002B67B4"/>
    <w:rsid w:val="002D1C82"/>
    <w:rsid w:val="0030420E"/>
    <w:rsid w:val="00305B32"/>
    <w:rsid w:val="00325860"/>
    <w:rsid w:val="00325969"/>
    <w:rsid w:val="003357B3"/>
    <w:rsid w:val="003638C8"/>
    <w:rsid w:val="0036496E"/>
    <w:rsid w:val="00377C71"/>
    <w:rsid w:val="0039204B"/>
    <w:rsid w:val="003D2B5C"/>
    <w:rsid w:val="003E1162"/>
    <w:rsid w:val="003E4443"/>
    <w:rsid w:val="0041393E"/>
    <w:rsid w:val="004251F5"/>
    <w:rsid w:val="00442316"/>
    <w:rsid w:val="00491BD6"/>
    <w:rsid w:val="004C4DB5"/>
    <w:rsid w:val="004D722B"/>
    <w:rsid w:val="004E41CA"/>
    <w:rsid w:val="004E5C86"/>
    <w:rsid w:val="004F1A02"/>
    <w:rsid w:val="00544DB2"/>
    <w:rsid w:val="005618BB"/>
    <w:rsid w:val="00563648"/>
    <w:rsid w:val="00582E41"/>
    <w:rsid w:val="005B2500"/>
    <w:rsid w:val="005B390B"/>
    <w:rsid w:val="005C2557"/>
    <w:rsid w:val="005D112D"/>
    <w:rsid w:val="005D6DD6"/>
    <w:rsid w:val="006273E7"/>
    <w:rsid w:val="00630B94"/>
    <w:rsid w:val="00652A2B"/>
    <w:rsid w:val="006862D4"/>
    <w:rsid w:val="006949D3"/>
    <w:rsid w:val="006D200F"/>
    <w:rsid w:val="006E3117"/>
    <w:rsid w:val="0072302D"/>
    <w:rsid w:val="007308A6"/>
    <w:rsid w:val="00754FB3"/>
    <w:rsid w:val="00762D82"/>
    <w:rsid w:val="0076744E"/>
    <w:rsid w:val="0077101A"/>
    <w:rsid w:val="007A6393"/>
    <w:rsid w:val="007C0139"/>
    <w:rsid w:val="007C1ADE"/>
    <w:rsid w:val="007E3AD6"/>
    <w:rsid w:val="00802FFA"/>
    <w:rsid w:val="00805ED4"/>
    <w:rsid w:val="00844685"/>
    <w:rsid w:val="0086375A"/>
    <w:rsid w:val="00877179"/>
    <w:rsid w:val="0088751C"/>
    <w:rsid w:val="008C01B9"/>
    <w:rsid w:val="008D080E"/>
    <w:rsid w:val="008E7C23"/>
    <w:rsid w:val="008F3AD2"/>
    <w:rsid w:val="0091743E"/>
    <w:rsid w:val="0092528F"/>
    <w:rsid w:val="00976ED4"/>
    <w:rsid w:val="00984835"/>
    <w:rsid w:val="0099375C"/>
    <w:rsid w:val="009955F8"/>
    <w:rsid w:val="009974BC"/>
    <w:rsid w:val="009A3939"/>
    <w:rsid w:val="009D7F69"/>
    <w:rsid w:val="009F0177"/>
    <w:rsid w:val="00A8258C"/>
    <w:rsid w:val="00A8260A"/>
    <w:rsid w:val="00A839AE"/>
    <w:rsid w:val="00A97B30"/>
    <w:rsid w:val="00AD790E"/>
    <w:rsid w:val="00AF3437"/>
    <w:rsid w:val="00B1082B"/>
    <w:rsid w:val="00B113E1"/>
    <w:rsid w:val="00B17BC9"/>
    <w:rsid w:val="00B34FCC"/>
    <w:rsid w:val="00B65BD7"/>
    <w:rsid w:val="00B677E2"/>
    <w:rsid w:val="00B756CA"/>
    <w:rsid w:val="00BA1F5F"/>
    <w:rsid w:val="00BA2CCE"/>
    <w:rsid w:val="00C13BBD"/>
    <w:rsid w:val="00C3740F"/>
    <w:rsid w:val="00C8406E"/>
    <w:rsid w:val="00CA4DF2"/>
    <w:rsid w:val="00CB4D1A"/>
    <w:rsid w:val="00CB5F27"/>
    <w:rsid w:val="00CC581F"/>
    <w:rsid w:val="00CD256D"/>
    <w:rsid w:val="00CF04AD"/>
    <w:rsid w:val="00D124B6"/>
    <w:rsid w:val="00D56C99"/>
    <w:rsid w:val="00DA44A9"/>
    <w:rsid w:val="00DA786D"/>
    <w:rsid w:val="00DB6291"/>
    <w:rsid w:val="00DC4BD3"/>
    <w:rsid w:val="00DC68EA"/>
    <w:rsid w:val="00DE79CF"/>
    <w:rsid w:val="00DF4C1B"/>
    <w:rsid w:val="00E012D4"/>
    <w:rsid w:val="00E664A6"/>
    <w:rsid w:val="00E8766B"/>
    <w:rsid w:val="00E90611"/>
    <w:rsid w:val="00E92045"/>
    <w:rsid w:val="00EA1F17"/>
    <w:rsid w:val="00F106CC"/>
    <w:rsid w:val="00F359C4"/>
    <w:rsid w:val="00F37628"/>
    <w:rsid w:val="00F4146A"/>
    <w:rsid w:val="00F84D87"/>
    <w:rsid w:val="00FD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02F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3042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042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Kopfzeile">
    <w:name w:val="header"/>
    <w:basedOn w:val="Standard"/>
    <w:link w:val="KopfzeileZchn"/>
    <w:uiPriority w:val="99"/>
    <w:unhideWhenUsed/>
    <w:rsid w:val="00304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420E"/>
  </w:style>
  <w:style w:type="paragraph" w:styleId="Fuzeile">
    <w:name w:val="footer"/>
    <w:basedOn w:val="Standard"/>
    <w:link w:val="FuzeileZchn"/>
    <w:uiPriority w:val="99"/>
    <w:unhideWhenUsed/>
    <w:rsid w:val="00304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42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420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4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0420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02F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1A51B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DE79CF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E41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7E3AD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02F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3042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042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Kopfzeile">
    <w:name w:val="header"/>
    <w:basedOn w:val="Standard"/>
    <w:link w:val="KopfzeileZchn"/>
    <w:uiPriority w:val="99"/>
    <w:unhideWhenUsed/>
    <w:rsid w:val="00304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420E"/>
  </w:style>
  <w:style w:type="paragraph" w:styleId="Fuzeile">
    <w:name w:val="footer"/>
    <w:basedOn w:val="Standard"/>
    <w:link w:val="FuzeileZchn"/>
    <w:uiPriority w:val="99"/>
    <w:unhideWhenUsed/>
    <w:rsid w:val="00304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42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420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4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0420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02F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1A51B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DE79CF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E41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7E3A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://www.oth-aw.de/" TargetMode="External"/><Relationship Id="rId26" Type="http://schemas.openxmlformats.org/officeDocument/2006/relationships/hyperlink" Target="https://www.medical-valley-emn.de/healthcare-innovation-camp-2014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image" Target="media/image40.jpeg"/><Relationship Id="rId25" Type="http://schemas.openxmlformats.org/officeDocument/2006/relationships/hyperlink" Target="mailto:julien.denis@medical-valley-emn.d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://www.medical-valley-emn.de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patrick.ulrich@uni-bamberg.de" TargetMode="External"/><Relationship Id="rId23" Type="http://schemas.openxmlformats.org/officeDocument/2006/relationships/image" Target="media/image50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yperlink" Target="mailto:c.bulitta@oth-aw.de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professorwbecker.de/" TargetMode="External"/><Relationship Id="rId27" Type="http://schemas.openxmlformats.org/officeDocument/2006/relationships/hyperlink" Target="https://www.medical-valley-emn.de/healthcare-innovation-camp-2014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A9C9A-BCC2-4DE1-978A-32F2AE193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D69DFE7B</Template>
  <TotalTime>0</TotalTime>
  <Pages>7</Pages>
  <Words>347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Denis</dc:creator>
  <cp:lastModifiedBy>J. Denis</cp:lastModifiedBy>
  <cp:revision>11</cp:revision>
  <cp:lastPrinted>2014-12-01T14:23:00Z</cp:lastPrinted>
  <dcterms:created xsi:type="dcterms:W3CDTF">2014-12-08T10:05:00Z</dcterms:created>
  <dcterms:modified xsi:type="dcterms:W3CDTF">2015-10-30T09:57:00Z</dcterms:modified>
</cp:coreProperties>
</file>